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F61E4B" w14:textId="77777777" w:rsidR="005422D1" w:rsidRPr="00692B9C" w:rsidRDefault="00692B9C" w:rsidP="00692B9C">
      <w:pPr>
        <w:widowControl/>
        <w:spacing w:line="640" w:lineRule="exact"/>
        <w:jc w:val="left"/>
        <w:rPr>
          <w:sz w:val="32"/>
          <w:szCs w:val="32"/>
        </w:rPr>
      </w:pPr>
      <w:r w:rsidRPr="00692B9C">
        <w:rPr>
          <w:rFonts w:ascii="黑体" w:eastAsia="黑体" w:hAnsi="宋体" w:cs="黑体"/>
          <w:color w:val="000000"/>
          <w:kern w:val="0"/>
          <w:sz w:val="32"/>
          <w:szCs w:val="32"/>
          <w:lang w:bidi="ar"/>
        </w:rPr>
        <w:t xml:space="preserve">附件 1 </w:t>
      </w:r>
    </w:p>
    <w:p w14:paraId="195D794B" w14:textId="77777777" w:rsidR="005422D1" w:rsidRDefault="00692B9C" w:rsidP="00692B9C">
      <w:pPr>
        <w:widowControl/>
        <w:spacing w:line="640" w:lineRule="exact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kern w:val="0"/>
          <w:sz w:val="36"/>
          <w:szCs w:val="36"/>
          <w:lang w:bidi="ar"/>
        </w:rPr>
        <w:t>2025年“绿色生活 蓝色未来”少年儿童生态未来</w:t>
      </w:r>
    </w:p>
    <w:p w14:paraId="4E731D90" w14:textId="77777777" w:rsidR="005422D1" w:rsidRDefault="00692B9C" w:rsidP="00692B9C">
      <w:pPr>
        <w:widowControl/>
        <w:spacing w:line="640" w:lineRule="exact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kern w:val="0"/>
          <w:sz w:val="36"/>
          <w:szCs w:val="36"/>
          <w:lang w:bidi="ar"/>
        </w:rPr>
        <w:t>环保教育系列活动自然创意绘画作品获奖名单</w:t>
      </w:r>
    </w:p>
    <w:p w14:paraId="595E033A" w14:textId="77777777" w:rsidR="005422D1" w:rsidRDefault="005422D1">
      <w:pPr>
        <w:widowControl/>
        <w:jc w:val="left"/>
        <w:rPr>
          <w:rFonts w:ascii="黑体" w:eastAsia="黑体" w:hAnsi="黑体" w:cs="黑体"/>
          <w:color w:val="000000"/>
          <w:kern w:val="0"/>
          <w:sz w:val="32"/>
          <w:szCs w:val="32"/>
          <w:lang w:bidi="ar"/>
        </w:rPr>
      </w:pPr>
    </w:p>
    <w:p w14:paraId="313498B1" w14:textId="77777777" w:rsidR="005422D1" w:rsidRDefault="00692B9C">
      <w:pPr>
        <w:widowControl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kern w:val="0"/>
          <w:sz w:val="32"/>
          <w:szCs w:val="32"/>
          <w:lang w:bidi="ar"/>
        </w:rPr>
        <w:t>一、幼儿组</w:t>
      </w:r>
    </w:p>
    <w:p w14:paraId="7EFDD3E4" w14:textId="77777777" w:rsidR="005422D1" w:rsidRDefault="00692B9C">
      <w:pPr>
        <w:widowControl/>
        <w:jc w:val="left"/>
        <w:rPr>
          <w:rFonts w:ascii="思源宋体 CN Heavy" w:eastAsia="思源宋体 CN Heavy" w:hAnsi="思源宋体 CN Heavy" w:cs="思源宋体 CN Heavy"/>
          <w:b/>
          <w:bCs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幼儿组·“绿色生活 蓝色未来”绘画作品小小生态艺术家（152名）</w:t>
      </w:r>
    </w:p>
    <w:p w14:paraId="1FEAEB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王纾怡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一起奔赴蓝色未来</w:t>
      </w:r>
    </w:p>
    <w:p w14:paraId="621B76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林宸烨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携手共建绿色家园</w:t>
      </w:r>
    </w:p>
    <w:p w14:paraId="6E4CA2B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林祺竣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与自然相拥</w:t>
      </w:r>
    </w:p>
    <w:p w14:paraId="59CAAA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林昕莹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绿色脚步，走向蓝色世界</w:t>
      </w:r>
    </w:p>
    <w:p w14:paraId="02AE57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贺佳琦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保护地球，我先行</w:t>
      </w:r>
    </w:p>
    <w:p w14:paraId="63D845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黄奕淇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4BB7A3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林灼然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生态未来</w:t>
      </w:r>
    </w:p>
    <w:p w14:paraId="42657F0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黄静文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守护家园，低碳环保</w:t>
      </w:r>
    </w:p>
    <w:p w14:paraId="5562825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叶妤桐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守护蓝色地球</w:t>
      </w:r>
    </w:p>
    <w:p w14:paraId="7C0A04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蔡艺馨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环保骑行与城市奇旅</w:t>
      </w:r>
    </w:p>
    <w:p w14:paraId="27E80E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张一一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双生之境</w:t>
      </w:r>
    </w:p>
    <w:p w14:paraId="5B1ADD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周梓妍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分类绘梦，生态共生</w:t>
      </w:r>
    </w:p>
    <w:p w14:paraId="59C9F1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吴沐橙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环保小行动，美好大天地</w:t>
      </w:r>
    </w:p>
    <w:p w14:paraId="541E03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施苡恩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大自然的彩色悄悄话</w:t>
      </w:r>
    </w:p>
    <w:p w14:paraId="7F052C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杨亦希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守护地球的多彩行动</w:t>
      </w:r>
    </w:p>
    <w:p w14:paraId="580FB3E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施子宸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碳路先锋 绿动未来</w:t>
      </w:r>
    </w:p>
    <w:p w14:paraId="138732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施君耀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丰收的喜悦</w:t>
      </w:r>
    </w:p>
    <w:p w14:paraId="0AB870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丁若晴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童眼望生态，鱼跃蓝色梦</w:t>
      </w:r>
    </w:p>
    <w:p w14:paraId="15770A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陈铭楷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童驭星槎，幻宇驰怀</w:t>
      </w:r>
    </w:p>
    <w:p w14:paraId="4BC7E79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施泷深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失衡的海洋</w:t>
      </w:r>
    </w:p>
    <w:p w14:paraId="7B2010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吴悦桐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蜂拥花园，童趣满溢</w:t>
      </w:r>
    </w:p>
    <w:p w14:paraId="7F6AF4C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吴泽楷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同在地球上，共享大自然</w:t>
      </w:r>
    </w:p>
    <w:p w14:paraId="79D319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吴奕琳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生态守护拼图</w:t>
      </w:r>
    </w:p>
    <w:p w14:paraId="4692AD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陈熠晟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5BFFD7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丁梓晨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639E59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施乔薇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守护那片蓝</w:t>
      </w:r>
    </w:p>
    <w:p w14:paraId="2415FCC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孙一伊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核污染过滤器</w:t>
      </w:r>
    </w:p>
    <w:p w14:paraId="1785FE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王子暄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科技赋能，绿动未来——垃圾分类新篇章</w:t>
      </w:r>
    </w:p>
    <w:p w14:paraId="179945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胡卿徐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守护绿色地球，奔赴蓝色未来</w:t>
      </w:r>
    </w:p>
    <w:p w14:paraId="25D8DA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许一诺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仲夏夜之梦</w:t>
      </w:r>
    </w:p>
    <w:p w14:paraId="27808A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陈品君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51F334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张芮妤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绿色家园，蓝色未来</w:t>
      </w:r>
    </w:p>
    <w:p w14:paraId="17E0CC8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陈君屹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绿色出行，奔赴蓝色未来</w:t>
      </w:r>
    </w:p>
    <w:p w14:paraId="1FBDF4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林梓淇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夜空下的土壤音乐会</w:t>
      </w:r>
    </w:p>
    <w:p w14:paraId="110713E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高诗琪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簪花缀绿生态盛，共建美丽泉州</w:t>
      </w:r>
    </w:p>
    <w:p w14:paraId="74ED1C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陈思雨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守护自然拼图</w:t>
      </w:r>
    </w:p>
    <w:p w14:paraId="2DA7CD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施语桐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请放过“我们”共同的家园</w:t>
      </w:r>
    </w:p>
    <w:p w14:paraId="3B242F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李子墨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守护地球的色彩</w:t>
      </w:r>
    </w:p>
    <w:p w14:paraId="7DCDC0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曾俊骁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09732F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鄢澜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不哭！鲨鱼宝宝！</w:t>
      </w:r>
    </w:p>
    <w:p w14:paraId="624A5C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杨梓汐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可爱的地球</w:t>
      </w:r>
    </w:p>
    <w:p w14:paraId="629853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王靖萌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城市绿脉 蔚蓝呼吸</w:t>
      </w:r>
    </w:p>
    <w:p w14:paraId="33845A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高煜棠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珍惜水就是珍惜生命</w:t>
      </w:r>
    </w:p>
    <w:p w14:paraId="4093AD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陈昕琦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白鸽衔来绿未来</w:t>
      </w:r>
    </w:p>
    <w:p w14:paraId="5F0696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沈煜琦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未来能源转换</w:t>
      </w:r>
    </w:p>
    <w:p w14:paraId="4D658C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许昕恬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共创绿色未来</w:t>
      </w:r>
    </w:p>
    <w:p w14:paraId="1CD6A5E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黄煊怡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守护宇宙家园</w:t>
      </w:r>
    </w:p>
    <w:p w14:paraId="7AB85B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柯婧霏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水滴与生命</w:t>
      </w:r>
    </w:p>
    <w:p w14:paraId="27BF26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吴锦煜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低碳同行，绿意共生</w:t>
      </w:r>
    </w:p>
    <w:p w14:paraId="3B750E8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吴煜珩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海陆植城，多彩共生</w:t>
      </w:r>
    </w:p>
    <w:p w14:paraId="59EEB4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纪家怀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生态共融之境</w:t>
      </w:r>
    </w:p>
    <w:p w14:paraId="0ACB6A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吴铭烁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自然修复师</w:t>
      </w:r>
    </w:p>
    <w:p w14:paraId="143C1C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王悦潼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16B217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刘宇泽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低碳绘就的缤纷绿梦</w:t>
      </w:r>
    </w:p>
    <w:p w14:paraId="08A61F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赵昱涵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保护环境，与爱同行</w:t>
      </w:r>
    </w:p>
    <w:p w14:paraId="6BCBCE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谢舒蕊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潜水镜里的未来海</w:t>
      </w:r>
    </w:p>
    <w:p w14:paraId="5C83C0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缪君悦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微笑地球的生态日记</w:t>
      </w:r>
    </w:p>
    <w:p w14:paraId="210138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李炫妮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白云下的环保小卫士</w:t>
      </w:r>
    </w:p>
    <w:p w14:paraId="62359C0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曾梓童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陆地与海洋的握手</w:t>
      </w:r>
    </w:p>
    <w:p w14:paraId="6FE49DE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谢抒辰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彩虹发梢的生态诺言</w:t>
      </w:r>
    </w:p>
    <w:p w14:paraId="681058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麦芷颖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AI水医的生态处方</w:t>
      </w:r>
    </w:p>
    <w:p w14:paraId="77EE2A0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毕芷岚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深蓝守护者号</w:t>
      </w:r>
    </w:p>
    <w:p w14:paraId="0C8BBC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黄梓颖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潜水者的生态誓约</w:t>
      </w:r>
    </w:p>
    <w:p w14:paraId="1A6DB6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黄珏贵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蓝色星球的欢乐派对</w:t>
      </w:r>
    </w:p>
    <w:p w14:paraId="67ABCF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陈梓瑄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绿色萌趣，低碳同行</w:t>
      </w:r>
    </w:p>
    <w:p w14:paraId="2A16E0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谭依宸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缤纷童梦世界</w:t>
      </w:r>
    </w:p>
    <w:p w14:paraId="4454CC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吴柏宇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小桶分垃圾，大海谢谢你</w:t>
      </w:r>
    </w:p>
    <w:p w14:paraId="0363C5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孔美玲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海洋畅想</w:t>
      </w:r>
    </w:p>
    <w:p w14:paraId="6E5413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秦坤禹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绿行筑梦，蓝启新程</w:t>
      </w:r>
    </w:p>
    <w:p w14:paraId="6BFAA6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周思阳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太空种植园</w:t>
      </w:r>
    </w:p>
    <w:p w14:paraId="2069FF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李佳睿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 人人有责</w:t>
      </w:r>
    </w:p>
    <w:p w14:paraId="56C755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吴宜泽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瓶子里的海洋守护队</w:t>
      </w:r>
    </w:p>
    <w:p w14:paraId="0D4411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张紫瑶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多彩环保地球</w:t>
      </w:r>
    </w:p>
    <w:p w14:paraId="0BF84E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黄梓妍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以童真行动，护地球生机</w:t>
      </w:r>
    </w:p>
    <w:p w14:paraId="1684AB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刘茉萱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共生之镜</w:t>
      </w:r>
    </w:p>
    <w:p w14:paraId="6CF45A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王雅琪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68125A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梅诗若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小小星球的守护者</w:t>
      </w:r>
    </w:p>
    <w:p w14:paraId="3B9074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范宸睿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神奇的水世界</w:t>
      </w:r>
    </w:p>
    <w:p w14:paraId="34A909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徐舒杨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蓝天下的生机</w:t>
      </w:r>
    </w:p>
    <w:p w14:paraId="2C9262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易乐康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</w:t>
      </w:r>
    </w:p>
    <w:p w14:paraId="4B2D2F2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刘晓蔓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守护我们的未来</w:t>
      </w:r>
    </w:p>
    <w:p w14:paraId="70E176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钱俊佳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节水护水</w:t>
      </w:r>
    </w:p>
    <w:p w14:paraId="288E7F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于江珊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快乐地球</w:t>
      </w:r>
    </w:p>
    <w:p w14:paraId="7B8343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陈祎然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汉中市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小手拉地球 分类护家园</w:t>
      </w:r>
    </w:p>
    <w:p w14:paraId="1E2C91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张宇浩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汉中市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地球的欢乐守护</w:t>
      </w:r>
    </w:p>
    <w:p w14:paraId="008D941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孙亦可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绿色家园</w:t>
      </w:r>
    </w:p>
    <w:p w14:paraId="3C5DE2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程宥钱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沙滩小卫士</w:t>
      </w:r>
    </w:p>
    <w:p w14:paraId="4CDA6E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李雨薇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森林奇遇</w:t>
      </w:r>
    </w:p>
    <w:p w14:paraId="187A55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张欣若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小鱼的净化冒险</w:t>
      </w:r>
    </w:p>
    <w:p w14:paraId="165E22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刘译冉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从灰暗到繁荣</w:t>
      </w:r>
    </w:p>
    <w:p w14:paraId="4A5BBE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张承玥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守护与危机</w:t>
      </w:r>
    </w:p>
    <w:p w14:paraId="1DC4570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张梓恒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地球的小卫士</w:t>
      </w:r>
    </w:p>
    <w:p w14:paraId="7EAA8D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吉以钧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我们的绿色乐园</w:t>
      </w:r>
    </w:p>
    <w:p w14:paraId="3997F8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肖景麒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蔚蓝约定</w:t>
      </w:r>
    </w:p>
    <w:p w14:paraId="2748EE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辛奕彤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掌心小世界，环保大梦想</w:t>
      </w:r>
    </w:p>
    <w:p w14:paraId="18DA019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张熙萌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晚安地球</w:t>
      </w:r>
    </w:p>
    <w:p w14:paraId="63CCE3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田珺儿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守护共生之境</w:t>
      </w:r>
    </w:p>
    <w:p w14:paraId="669993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王奕涵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海洋大扫除</w:t>
      </w:r>
    </w:p>
    <w:p w14:paraId="6440ED2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刘宇澈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海洋净化器</w:t>
      </w:r>
    </w:p>
    <w:p w14:paraId="1E9A5B9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梅怀熠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垃圾漂流记 —归途</w:t>
      </w:r>
    </w:p>
    <w:p w14:paraId="58C44C1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罗甜芮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地球的垃圾分类小卫士</w:t>
      </w:r>
    </w:p>
    <w:p w14:paraId="093BFA8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张芷晗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手护地球</w:t>
      </w:r>
    </w:p>
    <w:p w14:paraId="3C5C1F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腾睿宜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彩虹下的生态方舟</w:t>
      </w:r>
    </w:p>
    <w:p w14:paraId="7440B0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邱国瑞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向树而生，共赴蓝途</w:t>
      </w:r>
    </w:p>
    <w:p w14:paraId="0A9B22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李好梦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破茧.新生</w:t>
      </w:r>
    </w:p>
    <w:p w14:paraId="0508F9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戴道泽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蓝色星球</w:t>
      </w:r>
    </w:p>
    <w:p w14:paraId="399747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雷诺晗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生态未来</w:t>
      </w:r>
    </w:p>
    <w:p w14:paraId="3EB8EA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邹书墨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星际梦幻派对</w:t>
      </w:r>
    </w:p>
    <w:p w14:paraId="6A949CC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何承泽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《绿色能源，未来图景》</w:t>
      </w:r>
    </w:p>
    <w:p w14:paraId="74D6D5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邹书颐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星际梦幻派对</w:t>
      </w:r>
    </w:p>
    <w:p w14:paraId="3535C8A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徐令姝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地球的奇幻之旅</w:t>
      </w:r>
    </w:p>
    <w:p w14:paraId="3A8B18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胡一航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未来垃圾场</w:t>
      </w:r>
    </w:p>
    <w:p w14:paraId="386C26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孙一萌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触翼生绿</w:t>
      </w:r>
    </w:p>
    <w:p w14:paraId="2E34F2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何万润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保护地球人人有责</w:t>
      </w:r>
    </w:p>
    <w:p w14:paraId="63D559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陈吕姝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垃圾分类，扮靓地球</w:t>
      </w:r>
    </w:p>
    <w:p w14:paraId="029AAD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萧惠乙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童心护地球 分类助美好</w:t>
      </w:r>
    </w:p>
    <w:p w14:paraId="62D58D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张涵锐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彝家小骑手的家乡漫游</w:t>
      </w:r>
    </w:p>
    <w:p w14:paraId="735E8E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张清雨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生命回响</w:t>
      </w:r>
    </w:p>
    <w:p w14:paraId="595CAD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黎杨乾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多彩地球共绘生态</w:t>
      </w:r>
    </w:p>
    <w:p w14:paraId="238A30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李青阳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守护象牙色的幸福</w:t>
      </w:r>
    </w:p>
    <w:p w14:paraId="11CECFE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李雨珊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手拉手，护地球</w:t>
      </w:r>
    </w:p>
    <w:p w14:paraId="4F7979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刘韫灵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森林里的守护时光</w:t>
      </w:r>
    </w:p>
    <w:p w14:paraId="705DFE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黄波铭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多样的家园</w:t>
      </w:r>
    </w:p>
    <w:p w14:paraId="0F809D0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李昊洋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绿色生活从我做起</w:t>
      </w:r>
    </w:p>
    <w:p w14:paraId="42D32E9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高陆翔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共谱生命的摇篮曲</w:t>
      </w:r>
    </w:p>
    <w:p w14:paraId="6D6963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李兴甜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和谐共生</w:t>
      </w:r>
    </w:p>
    <w:p w14:paraId="368554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潘姜果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愿景</w:t>
      </w:r>
    </w:p>
    <w:p w14:paraId="450AAD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蒋俊安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点亮绿色未来</w:t>
      </w:r>
    </w:p>
    <w:p w14:paraId="2154A4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胡钶欣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守护蓝色家园</w:t>
      </w:r>
    </w:p>
    <w:p w14:paraId="2C6A4C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高嘉祺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小手拉大手，共护蓝星球</w:t>
      </w:r>
    </w:p>
    <w:p w14:paraId="54C103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马浩宸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万物归途</w:t>
      </w:r>
    </w:p>
    <w:p w14:paraId="4BDE76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代思艺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分类魔法师</w:t>
      </w:r>
    </w:p>
    <w:p w14:paraId="7ABB614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倪艺洋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变废为宝</w:t>
      </w:r>
    </w:p>
    <w:p w14:paraId="7121A4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代长语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奇妙的未来</w:t>
      </w:r>
    </w:p>
    <w:p w14:paraId="1E7EEE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何毅泽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生态未来奇旅</w:t>
      </w:r>
    </w:p>
    <w:p w14:paraId="7FCEC1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李梦妍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一滴水的守护</w:t>
      </w:r>
    </w:p>
    <w:p w14:paraId="60C48E0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黄夕桐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傣寨里的欢乐聚会</w:t>
      </w:r>
    </w:p>
    <w:p w14:paraId="2E55586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李悦菡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蔚蓝的呼唤</w:t>
      </w:r>
    </w:p>
    <w:p w14:paraId="0E1249C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孙淏元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海龟的绿色家园</w:t>
      </w:r>
    </w:p>
    <w:p w14:paraId="688625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易清茹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保护地球生物多样性</w:t>
      </w:r>
    </w:p>
    <w:p w14:paraId="77B390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刀靖暄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蓝色星球的礼物</w:t>
      </w:r>
    </w:p>
    <w:p w14:paraId="572B835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杨沫涵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阳光下的风车小镇</w:t>
      </w:r>
    </w:p>
    <w:p w14:paraId="226922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玉光芯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美好家园</w:t>
      </w:r>
    </w:p>
    <w:p w14:paraId="5F7E23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罗塔吉祥云南省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绿动星球</w:t>
      </w:r>
    </w:p>
    <w:p w14:paraId="2E7880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黄诚睿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守护生态，共筑绿蓝未来</w:t>
      </w:r>
    </w:p>
    <w:p w14:paraId="4E112A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王富娜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以绿绘地球，用心做环保</w:t>
      </w:r>
    </w:p>
    <w:p w14:paraId="5FAC9E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石翊儒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绿梦想 蓝希望</w:t>
      </w:r>
    </w:p>
    <w:p w14:paraId="4390B0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白乾岙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  绿色出行</w:t>
      </w:r>
    </w:p>
    <w:p w14:paraId="78C99C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廖婧雯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小动物的聚会</w:t>
      </w:r>
    </w:p>
    <w:p w14:paraId="1BB050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杨书涵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低碳生活，共树未来</w:t>
      </w:r>
    </w:p>
    <w:p w14:paraId="5459FD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蒋梓旭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共生·共荣</w:t>
      </w:r>
    </w:p>
    <w:p w14:paraId="0079BE1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李溪桐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元江桥韵，和谐之美</w:t>
      </w:r>
    </w:p>
    <w:p w14:paraId="70E118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幼儿组·“绿色生活 蓝色未来”绘画作品小小绿色梦想家（327名）</w:t>
      </w:r>
    </w:p>
    <w:p w14:paraId="34064B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蔡芷萱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绘梦绿色家园</w:t>
      </w:r>
    </w:p>
    <w:p w14:paraId="47A3896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杨致谦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守护自然，共筑美好</w:t>
      </w:r>
    </w:p>
    <w:p w14:paraId="3C14414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余星瑞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守护沙漏里的彩色世界</w:t>
      </w:r>
    </w:p>
    <w:p w14:paraId="037DD2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张鸿燊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52579C5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蔡煜森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聆听绿色声音，绘就环保蓝图</w:t>
      </w:r>
    </w:p>
    <w:p w14:paraId="300744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洪梓涵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绿韵低碳 点亮未来</w:t>
      </w:r>
    </w:p>
    <w:p w14:paraId="255BC0B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叶瑾柠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漂流瓶里的绿梦小世界</w:t>
      </w:r>
    </w:p>
    <w:p w14:paraId="5AD861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陈子颖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1F5496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苏祁浩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种下绿色，收获蔚蓝</w:t>
      </w:r>
    </w:p>
    <w:p w14:paraId="44040F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郭澄熙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共护地球家园</w:t>
      </w:r>
    </w:p>
    <w:p w14:paraId="01A68A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林晓萌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绿色生活进行时</w:t>
      </w:r>
    </w:p>
    <w:p w14:paraId="274075F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陈子洺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蓝色生活，绿绘蔚蓝</w:t>
      </w:r>
    </w:p>
    <w:p w14:paraId="3299B76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林熙楠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绿色地球，共享未来</w:t>
      </w:r>
    </w:p>
    <w:p w14:paraId="65D7AEF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林峻耀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绿色生活：地球的环保图鉴</w:t>
      </w:r>
    </w:p>
    <w:p w14:paraId="55723A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丁可心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护绿小卫士，共筑生态梦</w:t>
      </w:r>
    </w:p>
    <w:p w14:paraId="1145CD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周心妍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绿色家园•从我做起</w:t>
      </w:r>
    </w:p>
    <w:p w14:paraId="4B71D2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王伊蕾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萌趣地球</w:t>
      </w:r>
    </w:p>
    <w:p w14:paraId="7F71F72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庄知瑶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童绘绿意地球小卫士的守护行动</w:t>
      </w:r>
    </w:p>
    <w:p w14:paraId="6FD940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李瑾瑞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环保小卫士</w:t>
      </w:r>
    </w:p>
    <w:p w14:paraId="1D81D1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李妍兮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用绿色缝补世界</w:t>
      </w:r>
    </w:p>
    <w:p w14:paraId="5F05436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张思琰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大手牵小手，共护蓝绿星球</w:t>
      </w:r>
    </w:p>
    <w:p w14:paraId="1AAEA8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李哲宇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绿意守护：共绘地球新生</w:t>
      </w:r>
    </w:p>
    <w:p w14:paraId="3C388F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王煌益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七彩环保桥，共筑未来家</w:t>
      </w:r>
    </w:p>
    <w:p w14:paraId="5E9F41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张乐伊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低碳泉州·骑向蓝色未来</w:t>
      </w:r>
    </w:p>
    <w:p w14:paraId="2B288A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谢施辰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绿色家园</w:t>
      </w:r>
    </w:p>
    <w:p w14:paraId="4D839A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施芯妮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绿色家园，共护未来</w:t>
      </w:r>
    </w:p>
    <w:p w14:paraId="251449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叶伊恩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作品名：泉州：绿色生活与蓝色新韵</w:t>
      </w:r>
    </w:p>
    <w:p w14:paraId="4855A6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肖亦森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绿韵蓝梦，共绘家园</w:t>
      </w:r>
    </w:p>
    <w:p w14:paraId="7F5FEE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温子乔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童趣环保乐园</w:t>
      </w:r>
    </w:p>
    <w:p w14:paraId="559768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许进益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62FB82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施子攀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绿色家园梦</w:t>
      </w:r>
    </w:p>
    <w:p w14:paraId="6684C8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黄予柠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低碳环保</w:t>
      </w:r>
    </w:p>
    <w:p w14:paraId="6306DE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陈熠晟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6B1A90E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丁泓权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美好家园</w:t>
      </w:r>
    </w:p>
    <w:p w14:paraId="662646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张子枫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爱护环境，垃圾分类</w:t>
      </w:r>
    </w:p>
    <w:p w14:paraId="30EC08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丁诗琪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绿色行动乐章</w:t>
      </w:r>
    </w:p>
    <w:p w14:paraId="155934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丁佳昕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</w:t>
      </w:r>
    </w:p>
    <w:p w14:paraId="611AEE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邱皓宸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环保行动，点亮微笑</w:t>
      </w:r>
    </w:p>
    <w:p w14:paraId="5921A9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吴芷如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当绿芽漫进蓝色梦</w:t>
      </w:r>
    </w:p>
    <w:p w14:paraId="3495DD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王铠宸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童绘环保：低碳与分类的美好日常</w:t>
      </w:r>
    </w:p>
    <w:p w14:paraId="30A2E0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李毅坤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共筑蓝绿家园</w:t>
      </w:r>
    </w:p>
    <w:p w14:paraId="39C2ED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郑雨晴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绿色生活拥抱蓝色未来</w:t>
      </w:r>
    </w:p>
    <w:p w14:paraId="294079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洪语宸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拥抱万物的蓝色海洋</w:t>
      </w:r>
    </w:p>
    <w:p w14:paraId="3D35266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陈星宇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托举希望的小卫士</w:t>
      </w:r>
    </w:p>
    <w:p w14:paraId="55FDA2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谢语彤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小手护地球，绿色生活小探险</w:t>
      </w:r>
    </w:p>
    <w:p w14:paraId="07AD73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李梓灯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守护生命之源——节水进行时</w:t>
      </w:r>
    </w:p>
    <w:p w14:paraId="1E4DF2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柯子萱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低碳环保绿色出行</w:t>
      </w:r>
    </w:p>
    <w:p w14:paraId="29D205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李劭棠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绿色生态我来做</w:t>
      </w:r>
    </w:p>
    <w:p w14:paraId="0C3CAB6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张航榕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地球温柔的守护者</w:t>
      </w:r>
    </w:p>
    <w:p w14:paraId="41A467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蔡晨煜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1D6752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陈子铧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科技赋能·守护地球新希望</w:t>
      </w:r>
    </w:p>
    <w:p w14:paraId="7C8D80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颜希然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灯泡里有绿色的家</w:t>
      </w:r>
    </w:p>
    <w:p w14:paraId="0743EC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郑希媛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守护·共生</w:t>
      </w:r>
    </w:p>
    <w:p w14:paraId="32A81CF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朱梓琪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低碳生活，乐在 “植” 中</w:t>
      </w:r>
    </w:p>
    <w:p w14:paraId="4DB284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尤锦安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生态之境</w:t>
      </w:r>
    </w:p>
    <w:p w14:paraId="49DEC6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苏一杭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泡泡里的生态梦</w:t>
      </w:r>
    </w:p>
    <w:p w14:paraId="510301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陈嘉琳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绿色生活，共享未来</w:t>
      </w:r>
    </w:p>
    <w:p w14:paraId="2A5AADC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陈盈妍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24678B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李可寅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最美地球村</w:t>
      </w:r>
    </w:p>
    <w:p w14:paraId="3488F0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蔡梓昱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多彩环保，童趣自然</w:t>
      </w:r>
    </w:p>
    <w:p w14:paraId="7064901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蔡亦佳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想呼吸的地球</w:t>
      </w:r>
    </w:p>
    <w:p w14:paraId="5A5D52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李芷柠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奇幻小镇</w:t>
      </w:r>
    </w:p>
    <w:p w14:paraId="0949915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杨启耀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环保之旅</w:t>
      </w:r>
    </w:p>
    <w:p w14:paraId="751F72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陈钧昊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绿色地球</w:t>
      </w:r>
    </w:p>
    <w:p w14:paraId="6699AE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杨婉瑜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</w:t>
      </w:r>
    </w:p>
    <w:p w14:paraId="6BC1CF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吴安颖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让地球生生不息</w:t>
      </w:r>
    </w:p>
    <w:p w14:paraId="3C163D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林堇堂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小手拉大手</w:t>
      </w:r>
    </w:p>
    <w:p w14:paraId="2B17F8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吴煌垚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环保派对</w:t>
      </w:r>
    </w:p>
    <w:p w14:paraId="5854F06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李蔚宁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童心护绿 ，分类同行</w:t>
      </w:r>
    </w:p>
    <w:p w14:paraId="187CB8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柯柏琰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垃圾分类，你我同行</w:t>
      </w:r>
    </w:p>
    <w:p w14:paraId="686420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郭昕昕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单车轮下的绿色足迹</w:t>
      </w:r>
    </w:p>
    <w:p w14:paraId="479473C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李静怡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嫩芽与海浪的约定</w:t>
      </w:r>
    </w:p>
    <w:p w14:paraId="53C0E8A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李艺馨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手植森林映深海</w:t>
      </w:r>
    </w:p>
    <w:p w14:paraId="6D3BD2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陈宇郝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水的奇幻漂流</w:t>
      </w:r>
    </w:p>
    <w:p w14:paraId="02E522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陈慧敏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保护水资源</w:t>
      </w:r>
    </w:p>
    <w:p w14:paraId="3F192FD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洪佳心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垃圾分类从我做起</w:t>
      </w:r>
    </w:p>
    <w:p w14:paraId="21158FC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洪楷燊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点亮绿色生态</w:t>
      </w:r>
    </w:p>
    <w:p w14:paraId="0F827F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张佳柠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绿色打捞，锚定蓝色未来</w:t>
      </w:r>
    </w:p>
    <w:p w14:paraId="182DEE9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许书研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西瓜里的自然秘密</w:t>
      </w:r>
    </w:p>
    <w:p w14:paraId="07A5D5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王夕文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珍惜绿色</w:t>
      </w:r>
    </w:p>
    <w:p w14:paraId="330A402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张昕玥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星际生态：宇宙中的生命洲</w:t>
      </w:r>
    </w:p>
    <w:p w14:paraId="0EB1B0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许昕语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宇宙里的生命守护</w:t>
      </w:r>
    </w:p>
    <w:p w14:paraId="2B4681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张泓宇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绿韵蓝梦，共生共融</w:t>
      </w:r>
    </w:p>
    <w:p w14:paraId="2EF0F7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黄铭晨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智慧净化，生活焕彩</w:t>
      </w:r>
    </w:p>
    <w:p w14:paraId="4441EE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陈羽欣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共生之韵</w:t>
      </w:r>
    </w:p>
    <w:p w14:paraId="64B35E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武可薇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守护与危机</w:t>
      </w:r>
    </w:p>
    <w:p w14:paraId="54B841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曾晞宁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自然的怀抱</w:t>
      </w:r>
    </w:p>
    <w:p w14:paraId="1205ED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许新彤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守护！手托的生命绮梦</w:t>
      </w:r>
    </w:p>
    <w:p w14:paraId="50A74E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吴雯锜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童绘自然守护梦</w:t>
      </w:r>
    </w:p>
    <w:p w14:paraId="29FBB9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曾子恒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蓝海绿径</w:t>
      </w:r>
    </w:p>
    <w:p w14:paraId="258602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王振恺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自然“余”韵</w:t>
      </w:r>
    </w:p>
    <w:p w14:paraId="72ABB3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吴槿涵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童趣自然大联欢</w:t>
      </w:r>
    </w:p>
    <w:p w14:paraId="2AD332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蔡煜楷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生态滑板：人与自然同行</w:t>
      </w:r>
    </w:p>
    <w:p w14:paraId="390662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庄钧沅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环保小镇的欢乐密码</w:t>
      </w:r>
    </w:p>
    <w:p w14:paraId="3C8B76C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崔潇月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守护幼鲸，守护海洋</w:t>
      </w:r>
    </w:p>
    <w:p w14:paraId="5543335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王一婼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与长颈鹿的自然之约</w:t>
      </w:r>
    </w:p>
    <w:p w14:paraId="01EC1C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温云心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绿境奇遇</w:t>
      </w:r>
    </w:p>
    <w:p w14:paraId="64B47B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张家豪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小手编制蓝色未来</w:t>
      </w:r>
    </w:p>
    <w:p w14:paraId="6653A3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杨岱霖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和谐大自然</w:t>
      </w:r>
    </w:p>
    <w:p w14:paraId="4993FF3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史炎宁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我们的世界</w:t>
      </w:r>
    </w:p>
    <w:p w14:paraId="0A381F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陈文辉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人造树：给未来的“碳”息处方</w:t>
      </w:r>
    </w:p>
    <w:p w14:paraId="367113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梅雁菲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土星上的宇航员</w:t>
      </w:r>
    </w:p>
    <w:p w14:paraId="7DBA97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段丽欣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公筷公勺，幸福共享</w:t>
      </w:r>
    </w:p>
    <w:p w14:paraId="046C74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舌尖健康  运动飞扬</w:t>
      </w:r>
    </w:p>
    <w:p w14:paraId="416B33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田兴俊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草丛里的小发现</w:t>
      </w:r>
    </w:p>
    <w:p w14:paraId="500C4C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肖欣怡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生态穹顶与粉红信使</w:t>
      </w:r>
    </w:p>
    <w:p w14:paraId="0A1BCE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曾依诺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小路尽头的绿色城市</w:t>
      </w:r>
    </w:p>
    <w:p w14:paraId="405416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温梓婳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未来海底的彩色救赎</w:t>
      </w:r>
    </w:p>
    <w:p w14:paraId="31119FC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赖森美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海洋生态的再生密码</w:t>
      </w:r>
    </w:p>
    <w:p w14:paraId="41FC51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区钧贤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污染带外的童话世界</w:t>
      </w:r>
    </w:p>
    <w:p w14:paraId="3DD7CD9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刘焕柠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健康饮水的生态童话</w:t>
      </w:r>
    </w:p>
    <w:p w14:paraId="18A3F8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闪电标志下的绿色宣言</w:t>
      </w:r>
    </w:p>
    <w:p w14:paraId="50DE796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张悦恩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撕裂中的绿色未来</w:t>
      </w:r>
    </w:p>
    <w:p w14:paraId="3AF544C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曹芳淳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断裂的水循环童话</w:t>
      </w:r>
    </w:p>
    <w:p w14:paraId="626F28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刘铠欣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女孩与地球的悲伤契约</w:t>
      </w:r>
    </w:p>
    <w:p w14:paraId="1CEB49C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何灵慧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掌心托起的蔚蓝星球</w:t>
      </w:r>
    </w:p>
    <w:p w14:paraId="4FC3869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黄暄妍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垃圾分类的童话星球</w:t>
      </w:r>
    </w:p>
    <w:p w14:paraId="3908051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肖雅桐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生命之源的可持续电路</w:t>
      </w:r>
    </w:p>
    <w:p w14:paraId="51FFAB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黄晞桐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爱地球</w:t>
      </w:r>
    </w:p>
    <w:p w14:paraId="06BECE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唐诗棋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保护海洋</w:t>
      </w:r>
    </w:p>
    <w:p w14:paraId="6FEC93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江佳晓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海洋的泣诉与呼救</w:t>
      </w:r>
    </w:p>
    <w:p w14:paraId="62F9CE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甘承杰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绿色地球   共同守护</w:t>
      </w:r>
    </w:p>
    <w:p w14:paraId="47A5E5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刘书彤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我的快乐农场</w:t>
      </w:r>
    </w:p>
    <w:p w14:paraId="3252F4E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蛋仔派对</w:t>
      </w:r>
    </w:p>
    <w:p w14:paraId="5C3481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吴芊霏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童心绘未来·绿韵蓝梦</w:t>
      </w:r>
    </w:p>
    <w:p w14:paraId="1CC40B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郑舒丹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3DB3DA2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黄圆曦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自然之约：共赴绿色未来</w:t>
      </w:r>
    </w:p>
    <w:p w14:paraId="75F9B5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黄沐宸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  蓝色未来</w:t>
      </w:r>
    </w:p>
    <w:p w14:paraId="69E503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林芷艾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画笔绘节能，低碳创未来</w:t>
      </w:r>
    </w:p>
    <w:p w14:paraId="24F64A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太空吸尘器</w:t>
      </w:r>
    </w:p>
    <w:p w14:paraId="554268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吴坤和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星空下的小宇航员</w:t>
      </w:r>
    </w:p>
    <w:p w14:paraId="244FE7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邓燚朴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宇宙交响曲</w:t>
      </w:r>
    </w:p>
    <w:p w14:paraId="36271EE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刘尚辕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太空漫步</w:t>
      </w:r>
    </w:p>
    <w:p w14:paraId="2F2A031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王彤暄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生态未来</w:t>
      </w:r>
    </w:p>
    <w:p w14:paraId="747B7D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赵芯语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童心绘分类共筑环保城</w:t>
      </w:r>
    </w:p>
    <w:p w14:paraId="188D2A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姜奕帆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人与自然和谐共生</w:t>
      </w:r>
    </w:p>
    <w:p w14:paraId="67E42B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欧阳屿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绿漾蓝梦——与自然共生的美好</w:t>
      </w:r>
    </w:p>
    <w:p w14:paraId="350135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王怡潇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奇幻花园的聚会</w:t>
      </w:r>
    </w:p>
    <w:p w14:paraId="3A3B11C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刘语晨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绿野萌伴</w:t>
      </w:r>
    </w:p>
    <w:p w14:paraId="40A3E9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刘启暄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绿蓝共生，节水筑梦</w:t>
      </w:r>
    </w:p>
    <w:p w14:paraId="423E2CB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肖胡蓦瑄湖北省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我和地球妈妈</w:t>
      </w:r>
    </w:p>
    <w:p w14:paraId="20C015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潘君乐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共筑生态未来</w:t>
      </w:r>
    </w:p>
    <w:p w14:paraId="745AB8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汪凯泽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海洋之星</w:t>
      </w:r>
    </w:p>
    <w:p w14:paraId="6889A2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周艺澄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绿水小桥</w:t>
      </w:r>
    </w:p>
    <w:p w14:paraId="26CC2B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胡宸赫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地球妈妈我爱你</w:t>
      </w:r>
    </w:p>
    <w:p w14:paraId="24D088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杨夏沫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城市里的环保小美好</w:t>
      </w:r>
    </w:p>
    <w:p w14:paraId="646BE0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杨雅兰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保护海洋生物</w:t>
      </w:r>
    </w:p>
    <w:p w14:paraId="068E8F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王禹惟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爱护地球人人有责</w:t>
      </w:r>
    </w:p>
    <w:p w14:paraId="7FF955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黄泽宁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79F1D8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田沁玥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节约用纸</w:t>
      </w:r>
    </w:p>
    <w:p w14:paraId="54BBA8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栗蓓瑶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童心绘环保：给地球添一抹绿</w:t>
      </w:r>
    </w:p>
    <w:p w14:paraId="2AC549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王诺熙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</w:t>
      </w:r>
    </w:p>
    <w:p w14:paraId="732041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</w:t>
      </w:r>
    </w:p>
    <w:p w14:paraId="3C45A7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刘承睿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4D1852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娄灵伊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美丽的地球</w:t>
      </w:r>
    </w:p>
    <w:p w14:paraId="261594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彭奕煦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迷失的鲸</w:t>
      </w:r>
    </w:p>
    <w:p w14:paraId="36EC96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尹悠茹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蓝星海洋之战</w:t>
      </w:r>
    </w:p>
    <w:p w14:paraId="70BAC5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余祐霆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青穹共生</w:t>
      </w:r>
    </w:p>
    <w:p w14:paraId="553E6A4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兰岚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瓦利和绿色星球</w:t>
      </w:r>
    </w:p>
    <w:p w14:paraId="2547D6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李曾曾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蓝绿交织的永续诗篇：生态艺术创想与未来构建</w:t>
      </w:r>
    </w:p>
    <w:p w14:paraId="126381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钟恺晟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保护地球妈妈</w:t>
      </w:r>
    </w:p>
    <w:p w14:paraId="0DFD68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吴彦柏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生命之源的呼唤</w:t>
      </w:r>
    </w:p>
    <w:p w14:paraId="4F02B6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李令仪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垃圾分类从我做起</w:t>
      </w:r>
    </w:p>
    <w:p w14:paraId="44848D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李翊宁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绿色家园</w:t>
      </w:r>
    </w:p>
    <w:p w14:paraId="017BA7E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段齐贤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垃圾分类机器人</w:t>
      </w:r>
    </w:p>
    <w:p w14:paraId="2AE855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文炫雅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智能生活小管家</w:t>
      </w:r>
    </w:p>
    <w:p w14:paraId="239C61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谭锦馨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追梦机器人城</w:t>
      </w:r>
    </w:p>
    <w:p w14:paraId="46CF2B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蓝色未来</w:t>
      </w:r>
    </w:p>
    <w:p w14:paraId="2BB2CC9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林以乐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消失的地球🌏</w:t>
      </w:r>
    </w:p>
    <w:p w14:paraId="27F9749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郑宇妍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未来环保卫士</w:t>
      </w:r>
    </w:p>
    <w:p w14:paraId="663E5C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卢思琳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垃圾分类小卫士</w:t>
      </w:r>
    </w:p>
    <w:p w14:paraId="3A740F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何羽宸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绘分类·美家园</w:t>
      </w:r>
    </w:p>
    <w:p w14:paraId="7AA24F8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张锦渝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共生还是毁灭？</w:t>
      </w:r>
    </w:p>
    <w:p w14:paraId="14D9D3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谢铭洋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珍爱自然</w:t>
      </w:r>
    </w:p>
    <w:p w14:paraId="09E61F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宋承昱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美丽中国我先行</w:t>
      </w:r>
    </w:p>
    <w:p w14:paraId="4F9C955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王子润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 改变生活</w:t>
      </w:r>
    </w:p>
    <w:p w14:paraId="67BF75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周兴泽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汉中市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地球的环保心愿</w:t>
      </w:r>
    </w:p>
    <w:p w14:paraId="463AC9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张婧涵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汉中市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地球妈妈的微笑</w:t>
      </w:r>
    </w:p>
    <w:p w14:paraId="79C11D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唐紫皓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美丽星球</w:t>
      </w:r>
    </w:p>
    <w:p w14:paraId="11FCF77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朱泉凝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</w:t>
      </w:r>
    </w:p>
    <w:p w14:paraId="78A587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薛舒羽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别让海洋流泪</w:t>
      </w:r>
    </w:p>
    <w:p w14:paraId="528898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王若涵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人与自然和谐相处</w:t>
      </w:r>
    </w:p>
    <w:p w14:paraId="0B0549C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孔祥月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我爱地球妈妈</w:t>
      </w:r>
    </w:p>
    <w:p w14:paraId="30A9B8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刘木子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童趣护地球</w:t>
      </w:r>
    </w:p>
    <w:p w14:paraId="4D84F3C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白家伊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绘彩护境童梦</w:t>
      </w:r>
    </w:p>
    <w:p w14:paraId="28CF28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张怀文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蓝星姑娘的生态梦</w:t>
      </w:r>
    </w:p>
    <w:p w14:paraId="1EBB90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王雨梦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水润家园梦</w:t>
      </w:r>
    </w:p>
    <w:p w14:paraId="61743A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高艺菲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水滴里的节水愿望</w:t>
      </w:r>
    </w:p>
    <w:p w14:paraId="045A24B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樊劲铎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五彩地球</w:t>
      </w:r>
    </w:p>
    <w:p w14:paraId="7584B71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何星尧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沙漠里的绿色希望</w:t>
      </w:r>
    </w:p>
    <w:p w14:paraId="64EF2D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郭若辰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彩色的未来</w:t>
      </w:r>
    </w:p>
    <w:p w14:paraId="0F9307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苟赫宸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蓝色星球</w:t>
      </w:r>
    </w:p>
    <w:p w14:paraId="4FD040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梁晓珺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海洋生态</w:t>
      </w:r>
    </w:p>
    <w:p w14:paraId="55F844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侯璟益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怀抱里的绿星星</w:t>
      </w:r>
    </w:p>
    <w:p w14:paraId="78C462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于宛玥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绿脉</w:t>
      </w:r>
    </w:p>
    <w:p w14:paraId="2CF34DC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刘鸣谦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生态未来</w:t>
      </w:r>
    </w:p>
    <w:p w14:paraId="71592A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曹煊悦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骑向绿色未来</w:t>
      </w:r>
    </w:p>
    <w:p w14:paraId="02F545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龚若瑜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</w:t>
      </w:r>
    </w:p>
    <w:p w14:paraId="0EA50D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候雅楠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守护地球，共赴未来</w:t>
      </w:r>
    </w:p>
    <w:p w14:paraId="75E662E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杨佳林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地球家园，我们守护</w:t>
      </w:r>
    </w:p>
    <w:p w14:paraId="071A01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张姝苒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分类护源，绘就蓝绿新章</w:t>
      </w:r>
    </w:p>
    <w:p w14:paraId="6353E0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闫梓博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以行动守护地球，让美好永续</w:t>
      </w:r>
    </w:p>
    <w:p w14:paraId="1F7666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段柒壹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分类让地球焕新</w:t>
      </w:r>
    </w:p>
    <w:p w14:paraId="11B03B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腾至奕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爸爸的“车”</w:t>
      </w:r>
    </w:p>
    <w:p w14:paraId="2B0462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李桐伊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共生之境：地球的呼吸</w:t>
      </w:r>
    </w:p>
    <w:p w14:paraId="608D46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王颜卿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科技赋能的绿色未来</w:t>
      </w:r>
    </w:p>
    <w:p w14:paraId="2923B3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贾羽菲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低碳共生：绘就蓝色未来</w:t>
      </w:r>
    </w:p>
    <w:p w14:paraId="45426E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聂昱杰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人人有责</w:t>
      </w:r>
    </w:p>
    <w:p w14:paraId="617EA9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孙钰欣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爱护环境</w:t>
      </w:r>
    </w:p>
    <w:p w14:paraId="231018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贺槿言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绿色生活下的蓝色未来</w:t>
      </w:r>
    </w:p>
    <w:p w14:paraId="6C4BFB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赵沐晗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地球的多彩怀抱</w:t>
      </w:r>
    </w:p>
    <w:p w14:paraId="143173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庄妤芊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绿色未来</w:t>
      </w:r>
    </w:p>
    <w:p w14:paraId="0A763CF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施钺轩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地球的微笑</w:t>
      </w:r>
    </w:p>
    <w:p w14:paraId="0E6AED3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徐翊宸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绿色守护</w:t>
      </w:r>
    </w:p>
    <w:p w14:paraId="695302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徐翊洋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梦未来</w:t>
      </w:r>
    </w:p>
    <w:p w14:paraId="303BE6F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何绎微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我们的地球</w:t>
      </w:r>
    </w:p>
    <w:p w14:paraId="47914A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蒋祺羽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低碳环保，绿色出行</w:t>
      </w:r>
    </w:p>
    <w:p w14:paraId="0686914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李曼文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未来环保飞行舱</w:t>
      </w:r>
    </w:p>
    <w:p w14:paraId="5E3D94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孙予皛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建设美丽地球</w:t>
      </w:r>
    </w:p>
    <w:p w14:paraId="739286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胡舒钰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我们的地球</w:t>
      </w:r>
    </w:p>
    <w:p w14:paraId="65EAA7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王逸辰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添一抹新绿</w:t>
      </w:r>
    </w:p>
    <w:p w14:paraId="6A6855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舒心媛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与自然共生</w:t>
      </w:r>
    </w:p>
    <w:p w14:paraId="5B64E2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杨昊逸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爱护环境 低碳出行</w:t>
      </w:r>
    </w:p>
    <w:p w14:paraId="1A6924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董凡瑜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守护绿蓝   共赴未来</w:t>
      </w:r>
    </w:p>
    <w:p w14:paraId="409BE7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王钇荣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童林里的欢乐小伙伴</w:t>
      </w:r>
    </w:p>
    <w:p w14:paraId="5A1244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徐婉瑜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同一个地球，同一个家园。</w:t>
      </w:r>
    </w:p>
    <w:p w14:paraId="3E5598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吴嘉禾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垃圾分类从我做起</w:t>
      </w:r>
    </w:p>
    <w:p w14:paraId="132F5C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陈玥灵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和谐共生画卷</w:t>
      </w:r>
    </w:p>
    <w:p w14:paraId="3A1001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姜牧言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绿动未来</w:t>
      </w:r>
    </w:p>
    <w:p w14:paraId="55E7F49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段沁晨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节约用水，我有“画”说</w:t>
      </w:r>
    </w:p>
    <w:p w14:paraId="19F08CF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闫沚柔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滴水润万物</w:t>
      </w:r>
    </w:p>
    <w:p w14:paraId="4A1B55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徐悦嘉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长臂环保侠</w:t>
      </w:r>
    </w:p>
    <w:p w14:paraId="722F5C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赵晗妤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瓶中的海洋叹息</w:t>
      </w:r>
    </w:p>
    <w:p w14:paraId="06A1750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杨子轩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携手共创明天</w:t>
      </w:r>
    </w:p>
    <w:p w14:paraId="36890E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张恩乐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拧紧流失的蔚蓝</w:t>
      </w:r>
    </w:p>
    <w:p w14:paraId="5CB06C0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刘梦莹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海洋净化生态园</w:t>
      </w:r>
    </w:p>
    <w:p w14:paraId="44D8F29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陶兴炑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彩虹下的自然家园</w:t>
      </w:r>
    </w:p>
    <w:p w14:paraId="6E5527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吴翊彤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童心护地球</w:t>
      </w:r>
    </w:p>
    <w:p w14:paraId="598185F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施语媗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地球姑娘与她的动物朋友</w:t>
      </w:r>
    </w:p>
    <w:p w14:paraId="270FD1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周嘉豪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地球母亲的多彩守护</w:t>
      </w:r>
    </w:p>
    <w:p w14:paraId="15E91E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赵祺烁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森林小天地：松鼠和蘑菇的悄悄话</w:t>
      </w:r>
    </w:p>
    <w:p w14:paraId="1A81BFB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张李天祺云南省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城市里的自然密语</w:t>
      </w:r>
    </w:p>
    <w:p w14:paraId="7524CE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金羽诺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骑行未来城</w:t>
      </w:r>
    </w:p>
    <w:p w14:paraId="0137198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马韵然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守护动物之家</w:t>
      </w:r>
    </w:p>
    <w:p w14:paraId="05D52E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普乐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拯救一滴水</w:t>
      </w:r>
    </w:p>
    <w:p w14:paraId="54C561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林仲懿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海洋垃圾净化器</w:t>
      </w:r>
    </w:p>
    <w:p w14:paraId="502509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祁懿明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全能厨房执行官</w:t>
      </w:r>
    </w:p>
    <w:p w14:paraId="18092DF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杨恒钰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节约用水  人人有责</w:t>
      </w:r>
    </w:p>
    <w:p w14:paraId="28976D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  从我做起</w:t>
      </w:r>
    </w:p>
    <w:p w14:paraId="4F6F622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杨谨如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垃圾分类童行记</w:t>
      </w:r>
    </w:p>
    <w:p w14:paraId="5C4715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刘璟毅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共筑绿色家园</w:t>
      </w:r>
    </w:p>
    <w:p w14:paraId="7AE167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李云渝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海陆空漫游者</w:t>
      </w:r>
    </w:p>
    <w:p w14:paraId="3B4029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彭思芮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未来净海行动</w:t>
      </w:r>
    </w:p>
    <w:p w14:paraId="46D4BC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华睿萱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森林里的小伙伴</w:t>
      </w:r>
    </w:p>
    <w:p w14:paraId="09A303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李睿婕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骑遇绿色地球 </w:t>
      </w:r>
    </w:p>
    <w:p w14:paraId="4D47F62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刘舒琪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地球母亲的多彩怀抱</w:t>
      </w:r>
    </w:p>
    <w:p w14:paraId="673BB3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李文姝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守护绿色</w:t>
      </w:r>
    </w:p>
    <w:p w14:paraId="670198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史芸宁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我们植树忙</w:t>
      </w:r>
    </w:p>
    <w:p w14:paraId="052493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赵婉瑜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萌娃与地球的约定</w:t>
      </w:r>
    </w:p>
    <w:p w14:paraId="094398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唐瑞瑜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地球妈妈的海洋乐园</w:t>
      </w:r>
    </w:p>
    <w:p w14:paraId="18E4FC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吴羚菲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垃圾分类护地球</w:t>
      </w:r>
    </w:p>
    <w:p w14:paraId="10E90D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黄中楚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绿色家园</w:t>
      </w:r>
    </w:p>
    <w:p w14:paraId="31798A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施杨湲惠云南省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掌心守护，绿色家园</w:t>
      </w:r>
    </w:p>
    <w:p w14:paraId="3BAAA6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陈妍溪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垃圾分类，让地球微笑</w:t>
      </w:r>
    </w:p>
    <w:p w14:paraId="74A65C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邱思源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环保地球</w:t>
      </w:r>
    </w:p>
    <w:p w14:paraId="5C746F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赵允頔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保护环境，从我做起</w:t>
      </w:r>
    </w:p>
    <w:p w14:paraId="2A3BE2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李启婳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  蓝色未来</w:t>
      </w:r>
    </w:p>
    <w:p w14:paraId="2DB3A7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赵亦姝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绘就环保绿图</w:t>
      </w:r>
    </w:p>
    <w:p w14:paraId="3D00BE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张纭榽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童行绿途，奔赴蓝未来</w:t>
      </w:r>
    </w:p>
    <w:p w14:paraId="64A414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聂文曦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缤纷共生圈</w:t>
      </w:r>
    </w:p>
    <w:p w14:paraId="663C7F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廖继明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携手共创“绿色生活，蓝色未来”</w:t>
      </w:r>
    </w:p>
    <w:p w14:paraId="0C7223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李红玮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太空菜园</w:t>
      </w:r>
    </w:p>
    <w:p w14:paraId="40B0A9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唐乘舟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在劫难逃</w:t>
      </w:r>
    </w:p>
    <w:p w14:paraId="7334686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韩宏羽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保护地球，低碳生活</w:t>
      </w:r>
    </w:p>
    <w:p w14:paraId="31E50A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陈籽萌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AI智能机器人</w:t>
      </w:r>
    </w:p>
    <w:p w14:paraId="43F95E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谭光皓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绿色当下 蔚蓝明天</w:t>
      </w:r>
    </w:p>
    <w:p w14:paraId="06FC58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刘占晗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梦想家园</w:t>
      </w:r>
    </w:p>
    <w:p w14:paraId="767B38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李红宸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未来的垃圾净化器</w:t>
      </w:r>
    </w:p>
    <w:p w14:paraId="1B988C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李俊翰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厨余垃圾机器人</w:t>
      </w:r>
    </w:p>
    <w:p w14:paraId="407CA7B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朱建颖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太空小农场</w:t>
      </w:r>
    </w:p>
    <w:p w14:paraId="708C97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何银婕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海洋垃圾处理器</w:t>
      </w:r>
    </w:p>
    <w:p w14:paraId="30BB500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马富诚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海洋清洁器</w:t>
      </w:r>
    </w:p>
    <w:p w14:paraId="07139A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王茗玄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太空环保站</w:t>
      </w:r>
    </w:p>
    <w:p w14:paraId="2AE0164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余忠鈺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未来的蔬菜地球</w:t>
      </w:r>
    </w:p>
    <w:p w14:paraId="746B0F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张明溦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共筑绿色家园</w:t>
      </w:r>
    </w:p>
    <w:p w14:paraId="7F2948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马琂妮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循环绿动，共筑蓝梦</w:t>
      </w:r>
    </w:p>
    <w:p w14:paraId="33063F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马景钰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水滴双城记</w:t>
      </w:r>
    </w:p>
    <w:p w14:paraId="4A2DCF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陶林芳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食动交响</w:t>
      </w:r>
    </w:p>
    <w:p w14:paraId="77CBF7F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李华承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大山彩色营养餐</w:t>
      </w:r>
    </w:p>
    <w:p w14:paraId="738BA8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侯凌玥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童绘新世界</w:t>
      </w:r>
    </w:p>
    <w:p w14:paraId="47C11F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田煜轩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低碳出行</w:t>
      </w:r>
    </w:p>
    <w:p w14:paraId="2C61B4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陆国浩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守护绿美家园</w:t>
      </w:r>
    </w:p>
    <w:p w14:paraId="73A8D4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陆国灏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保护自然心里之美</w:t>
      </w:r>
    </w:p>
    <w:p w14:paraId="1D2560B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代诗艺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大地衣服</w:t>
      </w:r>
    </w:p>
    <w:p w14:paraId="2F51BF8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田永芩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鲸落：森林的庇护所</w:t>
      </w:r>
    </w:p>
    <w:p w14:paraId="23B54E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李泽源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织梦生态：共生的经纬</w:t>
      </w:r>
    </w:p>
    <w:p w14:paraId="0144924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张潇予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自然诗语——共生之美</w:t>
      </w:r>
    </w:p>
    <w:p w14:paraId="71F9CA7A" w14:textId="77777777" w:rsidR="005422D1" w:rsidRDefault="00692B9C">
      <w:pPr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罗姝晗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守护•共生</w:t>
      </w:r>
    </w:p>
    <w:p w14:paraId="48D875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陈一凡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生活在自然里</w:t>
      </w:r>
    </w:p>
    <w:p w14:paraId="73B5D9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环保之光，守护地球</w:t>
      </w:r>
    </w:p>
    <w:p w14:paraId="719ABB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丁月桐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地球妈妈的守护</w:t>
      </w:r>
    </w:p>
    <w:p w14:paraId="702AAA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刘然心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和谐共生发展，守住绿水青山。</w:t>
      </w:r>
    </w:p>
    <w:p w14:paraId="46E02A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苏语彤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手拉手一起保护地球</w:t>
      </w:r>
    </w:p>
    <w:p w14:paraId="2A532F4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王梓懿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科技小宇宙</w:t>
      </w:r>
    </w:p>
    <w:p w14:paraId="088B10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肖汐然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垃圾分类大行动</w:t>
      </w:r>
    </w:p>
    <w:p w14:paraId="3D4E96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吴瑞宸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宇宙列车</w:t>
      </w:r>
    </w:p>
    <w:p w14:paraId="6F131D0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雷瀚森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守护地球家园</w:t>
      </w:r>
    </w:p>
    <w:p w14:paraId="353F337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多彩傣乡，环保同行</w:t>
      </w:r>
    </w:p>
    <w:p w14:paraId="33F004E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禹翊忱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地球妈妈的美好家园</w:t>
      </w:r>
    </w:p>
    <w:p w14:paraId="208D68C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李亦瑶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海之殇</w:t>
      </w:r>
    </w:p>
    <w:p w14:paraId="31C1F4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魏子尚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绿野仙踪</w:t>
      </w:r>
    </w:p>
    <w:p w14:paraId="0325E01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王昱丹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2049年的星河泼水之约</w:t>
      </w:r>
    </w:p>
    <w:p w14:paraId="64CF6E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许轩逸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大象校车：雨林精灵班</w:t>
      </w:r>
    </w:p>
    <w:p w14:paraId="1A8955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朱义澄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小仆少践绿色生活，绘傣族蓝色未来</w:t>
      </w:r>
    </w:p>
    <w:p w14:paraId="694456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刘书扬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地球的动物乐园</w:t>
      </w:r>
    </w:p>
    <w:p w14:paraId="6F710A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倪欣华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精灵使者</w:t>
      </w:r>
    </w:p>
    <w:p w14:paraId="0131C7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王艺榕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文明生态伴我行</w:t>
      </w:r>
    </w:p>
    <w:p w14:paraId="42F7AA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晏子林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太空丰收季</w:t>
      </w:r>
    </w:p>
    <w:p w14:paraId="2F4AB8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苏玄翊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绿色家园，蓝色畅想</w:t>
      </w:r>
    </w:p>
    <w:p w14:paraId="27D911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金瑾嘉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蓝绿交织的生态绮梦</w:t>
      </w:r>
    </w:p>
    <w:p w14:paraId="69D390C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杨恬衍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绿径彩虹，蓝梦未央</w:t>
      </w:r>
    </w:p>
    <w:p w14:paraId="57BF4D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张祎祎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绿芽初绽，蓝梦启程</w:t>
      </w:r>
    </w:p>
    <w:p w14:paraId="0B836A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汤景惟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快乐骑行，助力环保</w:t>
      </w:r>
    </w:p>
    <w:p w14:paraId="601B180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白舒窈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低碳出行</w:t>
      </w:r>
    </w:p>
    <w:p w14:paraId="49F8A8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缪思程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呵护地球，共筑和谐生态</w:t>
      </w:r>
    </w:p>
    <w:p w14:paraId="4D00221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向梓尧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点亮未来</w:t>
      </w:r>
    </w:p>
    <w:p w14:paraId="304CBB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黄钰涵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爱护地球</w:t>
      </w:r>
    </w:p>
    <w:p w14:paraId="79ACEE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b/>
          <w:bCs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幼儿组·“绿色生活 蓝色未来”绘画作品环保小卫士（435名）</w:t>
      </w:r>
    </w:p>
    <w:p w14:paraId="65B8EA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崔芯萌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安庆市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我爱祖国的大好河山</w:t>
      </w:r>
    </w:p>
    <w:p w14:paraId="5CF6354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刘予晗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安庆市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太空农园·未来耕耘梦</w:t>
      </w:r>
    </w:p>
    <w:p w14:paraId="0C3A5E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胡玉墀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安庆市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绿芽 蓝海 沃土——地球的共生诗</w:t>
      </w:r>
    </w:p>
    <w:p w14:paraId="22D7AD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刘子垚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安庆市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自然乐园里的欢歌</w:t>
      </w:r>
    </w:p>
    <w:p w14:paraId="2FCBE2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鲍沐知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安庆市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守护多彩自然，共赴蓝绿未来</w:t>
      </w:r>
    </w:p>
    <w:p w14:paraId="29C45D8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高可欣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安庆市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保护生态环境</w:t>
      </w:r>
    </w:p>
    <w:p w14:paraId="00C0FCC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汪伊冉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安庆市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岳西的绿草地和蓝池塘</w:t>
      </w:r>
    </w:p>
    <w:p w14:paraId="378D89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薛然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 蓝色未来</w:t>
      </w:r>
    </w:p>
    <w:p w14:paraId="178CD8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施睿彤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 与爱同行</w:t>
      </w:r>
    </w:p>
    <w:p w14:paraId="0CA3950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张锦昆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 绿色发展</w:t>
      </w:r>
    </w:p>
    <w:p w14:paraId="1F4AD5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庄奕晗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多彩生活，童趣环保</w:t>
      </w:r>
    </w:p>
    <w:p w14:paraId="2BEF64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施若琳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</w:t>
      </w:r>
    </w:p>
    <w:p w14:paraId="6EC0DC8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施芷垚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守护绿色地球</w:t>
      </w:r>
    </w:p>
    <w:p w14:paraId="4BAA5D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施丹雯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节约一滴水，绿化我们的生存环境</w:t>
      </w:r>
    </w:p>
    <w:p w14:paraId="0F9A8C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施景瀚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循环都市：低碳生活畅想</w:t>
      </w:r>
    </w:p>
    <w:p w14:paraId="2180776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施奕航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地球低碳守护计划</w:t>
      </w:r>
    </w:p>
    <w:p w14:paraId="62E259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粘凯恒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</w:t>
      </w:r>
    </w:p>
    <w:p w14:paraId="623917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黄文睿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 保护地球</w:t>
      </w:r>
    </w:p>
    <w:p w14:paraId="4C0231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龚子霖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  保护家园</w:t>
      </w:r>
    </w:p>
    <w:p w14:paraId="09BA319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蒋思涵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低碳生活，拥抱未来</w:t>
      </w:r>
    </w:p>
    <w:p w14:paraId="136C87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陈佳颖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生态列车：穿越大自然的绿蓝梦</w:t>
      </w:r>
    </w:p>
    <w:p w14:paraId="00796C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粘梓涵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爱护环境做好垃圾分类</w:t>
      </w:r>
    </w:p>
    <w:p w14:paraId="3FF003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施芷晗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691617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李禹诺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634029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吴思彤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7B9B88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柯景翔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节约用水，保护地球妈妈</w:t>
      </w:r>
    </w:p>
    <w:p w14:paraId="14C46E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施宇晨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环保行动，从我做起</w:t>
      </w:r>
    </w:p>
    <w:p w14:paraId="58656E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谢子妍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绿色地球，大家的家</w:t>
      </w:r>
    </w:p>
    <w:p w14:paraId="0C618B1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吴锶潼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垃圾小精灵的分类冒险</w:t>
      </w:r>
    </w:p>
    <w:p w14:paraId="3C84F9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杜晏璞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蓝穹绿启</w:t>
      </w:r>
    </w:p>
    <w:p w14:paraId="58E2CA4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施俊毅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共绘文明风•分类记心间</w:t>
      </w:r>
    </w:p>
    <w:p w14:paraId="67EAA7F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孙晴枫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 绿色环保</w:t>
      </w:r>
    </w:p>
    <w:p w14:paraId="593983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张紫瑄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绿意栖居，蓝绘华厦新章</w:t>
      </w:r>
    </w:p>
    <w:p w14:paraId="43E892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陈婧柔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畅想绿色生活</w:t>
      </w:r>
    </w:p>
    <w:p w14:paraId="105B4F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沈千寻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梦想未来城市</w:t>
      </w:r>
    </w:p>
    <w:p w14:paraId="5A8DFF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黄睿佳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碳索无限</w:t>
      </w:r>
    </w:p>
    <w:p w14:paraId="5E0727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吴依诺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低碳出行</w:t>
      </w:r>
    </w:p>
    <w:p w14:paraId="620EF5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陈瑾灿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蓝色未来，绿色生活</w:t>
      </w:r>
    </w:p>
    <w:p w14:paraId="0D50DE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陈暄妍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破坏与重生</w:t>
      </w:r>
    </w:p>
    <w:p w14:paraId="0807CC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吴沁柠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与鲸共舞 守护绿色家园</w:t>
      </w:r>
    </w:p>
    <w:p w14:paraId="643F8F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李子彤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爱护环境</w:t>
      </w:r>
    </w:p>
    <w:p w14:paraId="2F5644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李予秒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奇幻手足</w:t>
      </w:r>
    </w:p>
    <w:p w14:paraId="49802BA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施梓涵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爱护环境做好垃圾分类</w:t>
      </w:r>
    </w:p>
    <w:p w14:paraId="2E0F79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张依琳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</w:t>
      </w:r>
    </w:p>
    <w:p w14:paraId="0043E7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王紫珊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73CF3B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林乐程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地球的多彩微笑</w:t>
      </w:r>
    </w:p>
    <w:p w14:paraId="0E7FC5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王苡柠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地球的环保小天地</w:t>
      </w:r>
    </w:p>
    <w:p w14:paraId="15E480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林芷玥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彩虹伴分类</w:t>
      </w:r>
    </w:p>
    <w:p w14:paraId="46A24F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姚以帆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守护绿色生命线</w:t>
      </w:r>
    </w:p>
    <w:p w14:paraId="4DC607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李承晖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清理海洋垃圾，重铸蓝色家园</w:t>
      </w:r>
    </w:p>
    <w:p w14:paraId="165228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时晨朔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净化之光，点亮蓝色梦幻</w:t>
      </w:r>
    </w:p>
    <w:p w14:paraId="37C48E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张霖朵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节水之光，点美好新未来</w:t>
      </w:r>
    </w:p>
    <w:p w14:paraId="334EA9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连熠然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地球日的绿色邀约</w:t>
      </w:r>
    </w:p>
    <w:p w14:paraId="1332A2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叶昕彤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 守护地球</w:t>
      </w:r>
    </w:p>
    <w:p w14:paraId="6BE251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张瑾琰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环境保护，垃圾分类</w:t>
      </w:r>
    </w:p>
    <w:p w14:paraId="228E3D4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余欣恬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地球：请关紧水龙头</w:t>
      </w:r>
    </w:p>
    <w:p w14:paraId="7492791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李沐恩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鹈鹕满春野</w:t>
      </w:r>
    </w:p>
    <w:p w14:paraId="029295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张佑霆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低碳生活你我也</w:t>
      </w:r>
    </w:p>
    <w:p w14:paraId="226CCB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郭佳妍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绿色明天</w:t>
      </w:r>
    </w:p>
    <w:p w14:paraId="5275BC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孙玮辰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绿色之旅</w:t>
      </w:r>
    </w:p>
    <w:p w14:paraId="6CD449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李予晞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爱护地球</w:t>
      </w:r>
    </w:p>
    <w:p w14:paraId="09F9E8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陆嘉理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地球宝贝，人人守护</w:t>
      </w:r>
    </w:p>
    <w:p w14:paraId="25640A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谢以航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与地球共赴四季之约</w:t>
      </w:r>
    </w:p>
    <w:p w14:paraId="6A2539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曾炜伦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城市乐章</w:t>
      </w:r>
    </w:p>
    <w:p w14:paraId="42B8CA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谢思漫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潜水艇海洋回忆记</w:t>
      </w:r>
    </w:p>
    <w:p w14:paraId="7B53CEC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吴若浠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</w:t>
      </w:r>
    </w:p>
    <w:p w14:paraId="4C5F30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王家欣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守护地球，共筑绿色未来</w:t>
      </w:r>
    </w:p>
    <w:p w14:paraId="76D533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肖依潼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自然与地球的共生之梦</w:t>
      </w:r>
    </w:p>
    <w:p w14:paraId="211222B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吴铄宽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守护地球，让美好延续</w:t>
      </w:r>
    </w:p>
    <w:p w14:paraId="42206B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黄雨琦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</w:t>
      </w:r>
    </w:p>
    <w:p w14:paraId="21839D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李羽煊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未来车生活</w:t>
      </w:r>
    </w:p>
    <w:p w14:paraId="37D902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杨梓汐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可爱的树林</w:t>
      </w:r>
    </w:p>
    <w:p w14:paraId="5216C49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何妙颜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和谐共生</w:t>
      </w:r>
    </w:p>
    <w:p w14:paraId="5390C20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王焯逸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童心绿梦</w:t>
      </w:r>
    </w:p>
    <w:p w14:paraId="5475EB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蔡妮妮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拯救地球大作战</w:t>
      </w:r>
    </w:p>
    <w:p w14:paraId="7D8523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翁培钦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植绿护绿</w:t>
      </w:r>
    </w:p>
    <w:p w14:paraId="4097750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翁嘉诺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海底世界</w:t>
      </w:r>
    </w:p>
    <w:p w14:paraId="3AC0CE6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郑梓萌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童心共护家园</w:t>
      </w:r>
    </w:p>
    <w:p w14:paraId="3D77D5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杨奕涛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漳州市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</w:t>
      </w:r>
    </w:p>
    <w:p w14:paraId="07E4D9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康豪玺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沙海绿穹：未来生活的共生诗行</w:t>
      </w:r>
    </w:p>
    <w:p w14:paraId="14140B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宋雨彤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酒泉市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指尖“绿”动</w:t>
      </w:r>
    </w:p>
    <w:p w14:paraId="73DF7F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陈宗阳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酒泉市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守护蔚蓝，播种新绿</w:t>
      </w:r>
    </w:p>
    <w:p w14:paraId="3D0BD6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王子坤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酒泉市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 和谐共生</w:t>
      </w:r>
    </w:p>
    <w:p w14:paraId="623D5E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段诗悦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酒泉市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地球是我们共同的家</w:t>
      </w:r>
    </w:p>
    <w:p w14:paraId="69763AB7" w14:textId="77777777" w:rsidR="005422D1" w:rsidRDefault="00692B9C">
      <w:pPr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赵卿晨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酒泉市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环保智行未来城</w:t>
      </w:r>
    </w:p>
    <w:p w14:paraId="5A96E4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贾天俊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邀你游太空</w:t>
      </w:r>
    </w:p>
    <w:p w14:paraId="18F5C8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田育宁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 蓝色未来</w:t>
      </w:r>
    </w:p>
    <w:p w14:paraId="690EB4B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江暖晴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缤纷的刺刺</w:t>
      </w:r>
    </w:p>
    <w:p w14:paraId="5CFADA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刘子杰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蓝绿星球的最后防线</w:t>
      </w:r>
    </w:p>
    <w:p w14:paraId="51F231E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郑竣誉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地球的生态微笑</w:t>
      </w:r>
    </w:p>
    <w:p w14:paraId="46F9DE1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谭芊影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推开通往光合作用的门</w:t>
      </w:r>
    </w:p>
    <w:p w14:paraId="2DC79A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郑梓恬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光合星球的低碳童话</w:t>
      </w:r>
    </w:p>
    <w:p w14:paraId="52D7C1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高紫烨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光合童心的生态方舟</w:t>
      </w:r>
    </w:p>
    <w:p w14:paraId="6A1155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梁可芯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撑伞地球的生态防线</w:t>
      </w:r>
    </w:p>
    <w:p w14:paraId="73317C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李紫嫣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蜻蜓翅尖的蔚蓝刻度</w:t>
      </w:r>
    </w:p>
    <w:p w14:paraId="5A85E3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王丞熠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269D85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郑智善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</w:t>
      </w:r>
    </w:p>
    <w:p w14:paraId="643FD2E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陈锦妍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我们的家</w:t>
      </w:r>
    </w:p>
    <w:p w14:paraId="498DB8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韩林孜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春意盎然</w:t>
      </w:r>
    </w:p>
    <w:p w14:paraId="0EF783E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覃尚蕙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生态侗乡</w:t>
      </w:r>
    </w:p>
    <w:p w14:paraId="0C3BB13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李晨希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«滤出美好»</w:t>
      </w:r>
    </w:p>
    <w:p w14:paraId="4086DB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林清允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</w:t>
      </w:r>
    </w:p>
    <w:p w14:paraId="1A515E1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王佳宁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 环保之光，守护美好</w:t>
      </w:r>
    </w:p>
    <w:p w14:paraId="5D6F3F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吴沐芸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守护地球的笑</w:t>
      </w:r>
    </w:p>
    <w:p w14:paraId="6F0989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李艳彤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</w:t>
      </w:r>
    </w:p>
    <w:p w14:paraId="286B98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吴承烨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多彩的森林</w:t>
      </w:r>
    </w:p>
    <w:p w14:paraId="46364A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韩沛佑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机器人时代</w:t>
      </w:r>
    </w:p>
    <w:p w14:paraId="22E713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郝森佑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祈愿</w:t>
      </w:r>
    </w:p>
    <w:p w14:paraId="775874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石悦琦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和谐交通</w:t>
      </w:r>
    </w:p>
    <w:p w14:paraId="6F66ED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王雅仪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逐梦星河</w:t>
      </w:r>
    </w:p>
    <w:p w14:paraId="5A3D11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陈力琦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 生态未来</w:t>
      </w:r>
    </w:p>
    <w:p w14:paraId="1DA17FD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刘可伊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绿色环保守护地球</w:t>
      </w:r>
    </w:p>
    <w:p w14:paraId="0086CBA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张芸汐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生物多样，我有我样</w:t>
      </w:r>
    </w:p>
    <w:p w14:paraId="2144F7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明彧烨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地球的欢乐生态派对</w:t>
      </w:r>
    </w:p>
    <w:p w14:paraId="688930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张墨羽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</w:t>
      </w:r>
    </w:p>
    <w:p w14:paraId="29B524E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胡珞曦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我创想的未来</w:t>
      </w:r>
    </w:p>
    <w:p w14:paraId="6490EC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沈沐阳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532244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余知易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分类筑梦，绿蓝同行</w:t>
      </w:r>
    </w:p>
    <w:p w14:paraId="65F787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丁泽颐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南美夜空中的环保之夜</w:t>
      </w:r>
    </w:p>
    <w:p w14:paraId="0F6EB0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周沐研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向绿而生，逐蓝而往</w:t>
      </w:r>
    </w:p>
    <w:p w14:paraId="564616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熊沐妍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我们的地球乐园</w:t>
      </w:r>
    </w:p>
    <w:p w14:paraId="47443E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陈芊颜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爱护地球</w:t>
      </w:r>
    </w:p>
    <w:p w14:paraId="2B5235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彭奕锦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节约资源 低碳出行</w:t>
      </w:r>
    </w:p>
    <w:p w14:paraId="5D1335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陈芊芊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爱护环境</w:t>
      </w:r>
    </w:p>
    <w:p w14:paraId="097D0F0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芦柏臻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嬉戏的企鹅</w:t>
      </w:r>
    </w:p>
    <w:p w14:paraId="0143E1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桂渡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向日葵</w:t>
      </w:r>
    </w:p>
    <w:p w14:paraId="5F67F7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刘童奕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给地球穿花衣</w:t>
      </w:r>
    </w:p>
    <w:p w14:paraId="7B9E47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周熙荟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水滴里的生态梦</w:t>
      </w:r>
    </w:p>
    <w:p w14:paraId="47C453F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肖语溪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呼吸的每一片绿</w:t>
      </w:r>
    </w:p>
    <w:p w14:paraId="24266C2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高慕晨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绿色环保，低碳生活</w:t>
      </w:r>
    </w:p>
    <w:p w14:paraId="3CB19C36" w14:textId="77777777" w:rsidR="005422D1" w:rsidRDefault="00692B9C">
      <w:pPr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徐子旸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未来出行畅想</w:t>
      </w:r>
    </w:p>
    <w:p w14:paraId="4CB816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资雅雯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地球，我们的家</w:t>
      </w:r>
    </w:p>
    <w:p w14:paraId="529431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刘瑾逸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653947A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明天会更好</w:t>
      </w:r>
    </w:p>
    <w:p w14:paraId="341294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项婉如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保护水资源</w:t>
      </w:r>
    </w:p>
    <w:p w14:paraId="54AAFB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杨嘉宁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</w:t>
      </w:r>
    </w:p>
    <w:p w14:paraId="1E7C6D6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李梓昂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守护海洋动植物</w:t>
      </w:r>
    </w:p>
    <w:p w14:paraId="571EC8C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周妤言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垃圾回家</w:t>
      </w:r>
    </w:p>
    <w:p w14:paraId="1ADDC36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垃圾分类从我做起</w:t>
      </w:r>
    </w:p>
    <w:p w14:paraId="00961BB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彭筱清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</w:t>
      </w:r>
    </w:p>
    <w:p w14:paraId="762935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彭淏晨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保护环境，爱护地球</w:t>
      </w:r>
    </w:p>
    <w:p w14:paraId="04AAC8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王芮萱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地球的欢乐伙伴</w:t>
      </w:r>
    </w:p>
    <w:p w14:paraId="706A11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张继陶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</w:t>
      </w:r>
    </w:p>
    <w:p w14:paraId="4F8B84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李予晗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守护地球妈妈</w:t>
      </w:r>
    </w:p>
    <w:p w14:paraId="32D7AE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章舒窈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节约环保 共创未来</w:t>
      </w:r>
    </w:p>
    <w:p w14:paraId="174461F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王晨欣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爱护环境</w:t>
      </w:r>
    </w:p>
    <w:p w14:paraId="4C58F1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方婧瑜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鲸心同频，净海同行</w:t>
      </w:r>
    </w:p>
    <w:p w14:paraId="6762B8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黄芊澄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守护蔚蓝海洋</w:t>
      </w:r>
    </w:p>
    <w:p w14:paraId="67C8C4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李玙程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生命树</w:t>
      </w:r>
    </w:p>
    <w:p w14:paraId="29253F0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高铭宸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智能生态果园</w:t>
      </w:r>
    </w:p>
    <w:p w14:paraId="228E6BE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唐楚桢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</w:t>
      </w:r>
    </w:p>
    <w:p w14:paraId="7FBF4C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曹景燊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爱护地球，垃圾分类</w:t>
      </w:r>
    </w:p>
    <w:p w14:paraId="0927DA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江嘉许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保护家园</w:t>
      </w:r>
    </w:p>
    <w:p w14:paraId="2D55D9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曹锦城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不堪重负的海洋</w:t>
      </w:r>
    </w:p>
    <w:p w14:paraId="64B87F2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缪奕雯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绿水青山就是金山银山</w:t>
      </w:r>
    </w:p>
    <w:p w14:paraId="5E0F91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覃添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垃圾分类：让地球更美</w:t>
      </w:r>
    </w:p>
    <w:p w14:paraId="4944BC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陈辰兮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海豚的眼泪</w:t>
      </w:r>
    </w:p>
    <w:p w14:paraId="5A66F0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谭佳潼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涸泽而渔</w:t>
      </w:r>
    </w:p>
    <w:p w14:paraId="653C31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陈子茂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美丽中国 我是行动者</w:t>
      </w:r>
    </w:p>
    <w:p w14:paraId="6439F0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杨洢萌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蓝海</w:t>
      </w:r>
    </w:p>
    <w:p w14:paraId="5BBEF5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孙琛墨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垃圾分类，我们在行动</w:t>
      </w:r>
    </w:p>
    <w:p w14:paraId="4A32F2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林奕可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海洋城堡🏰</w:t>
      </w:r>
    </w:p>
    <w:p w14:paraId="7C9BF45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丛熙瑶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辽宁省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垃圾分类保护地球</w:t>
      </w:r>
    </w:p>
    <w:p w14:paraId="5CFF7A1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宋欣颖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多彩地球，熊猫守护</w:t>
      </w:r>
    </w:p>
    <w:p w14:paraId="36BAE5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王玺宁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绿色生活乐章</w:t>
      </w:r>
    </w:p>
    <w:p w14:paraId="2E354A7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王艺灵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让地球多一些绿色</w:t>
      </w:r>
    </w:p>
    <w:p w14:paraId="4A2D87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倪嘉禾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地球是我们的家</w:t>
      </w:r>
    </w:p>
    <w:p w14:paraId="09976C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周炜晟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汉中市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守护美好天地</w:t>
      </w:r>
    </w:p>
    <w:p w14:paraId="2C5AAC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刘栩嘉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汉中市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节约用水</w:t>
      </w:r>
    </w:p>
    <w:p w14:paraId="462449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马心然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汉中市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守护地球的自然精灵</w:t>
      </w:r>
    </w:p>
    <w:p w14:paraId="5E6D1C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聂浩霖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汉中市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给地球温暖拥抱</w:t>
      </w:r>
    </w:p>
    <w:p w14:paraId="15B12B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严汐钰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汉中市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地球的双面世界</w:t>
      </w:r>
    </w:p>
    <w:p w14:paraId="473AE4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郝舒涵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汉中市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伞中童话</w:t>
      </w:r>
    </w:p>
    <w:p w14:paraId="5C57B6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王蔚庭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低碳出行</w:t>
      </w:r>
    </w:p>
    <w:p w14:paraId="749FCC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关沐阳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科技改变生活</w:t>
      </w:r>
    </w:p>
    <w:p w14:paraId="0B6901B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丁一祎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全球变暖</w:t>
      </w:r>
    </w:p>
    <w:p w14:paraId="29BF5E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姜梓煜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</w:t>
      </w:r>
    </w:p>
    <w:p w14:paraId="6D8C50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高嘉禾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缤纷地球，分类筑绿</w:t>
      </w:r>
    </w:p>
    <w:p w14:paraId="7C87AA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郭昊禹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我守护的蓝色星球</w:t>
      </w:r>
    </w:p>
    <w:p w14:paraId="6FE1FF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徐子芮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我的绿色上学路</w:t>
      </w:r>
    </w:p>
    <w:p w14:paraId="07ED9C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闫凝瑞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保护地球妈妈</w:t>
      </w:r>
    </w:p>
    <w:p w14:paraId="748205D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祝允禾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</w:t>
      </w:r>
    </w:p>
    <w:p w14:paraId="6202C8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张诗然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生命水滴</w:t>
      </w:r>
    </w:p>
    <w:p w14:paraId="656A1D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曹依晴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维护绿色生活，共创蓝色未来</w:t>
      </w:r>
    </w:p>
    <w:p w14:paraId="5F3F76D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王若溪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低碳生活，蓝色未来</w:t>
      </w:r>
    </w:p>
    <w:p w14:paraId="2569912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席恩韩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地球家园的分类守护</w:t>
      </w:r>
    </w:p>
    <w:p w14:paraId="62F2C59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曲夏沐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美丽地球</w:t>
      </w:r>
    </w:p>
    <w:p w14:paraId="26471C9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任祈赫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快乐低碳城市</w:t>
      </w:r>
    </w:p>
    <w:p w14:paraId="112B74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白芷夏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生态花园房</w:t>
      </w:r>
    </w:p>
    <w:p w14:paraId="31A56A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张寰一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低碳环保，绿色出行</w:t>
      </w:r>
    </w:p>
    <w:p w14:paraId="121755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孙艺承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梦想家园</w:t>
      </w:r>
    </w:p>
    <w:p w14:paraId="4366F5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何芯瑶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萌娃护水绘梦</w:t>
      </w:r>
    </w:p>
    <w:p w14:paraId="48986D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张奕驰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萌兔乐居图</w:t>
      </w:r>
    </w:p>
    <w:p w14:paraId="6238FA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陈芮禾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未来城市</w:t>
      </w:r>
    </w:p>
    <w:p w14:paraId="65A1FB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段沐晨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</w:t>
      </w:r>
    </w:p>
    <w:p w14:paraId="4FB98E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李鑫钰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保护环境，从我做起</w:t>
      </w:r>
    </w:p>
    <w:p w14:paraId="27A4A9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南江谣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5002E4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董君赫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彩虹树与小精灵</w:t>
      </w:r>
    </w:p>
    <w:p w14:paraId="09D86CF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胡景然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我们共同的家园</w:t>
      </w:r>
    </w:p>
    <w:p w14:paraId="664D530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云宛扬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环保熊猫</w:t>
      </w:r>
    </w:p>
    <w:p w14:paraId="03FD31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于安安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地球的绿色生日</w:t>
      </w:r>
    </w:p>
    <w:p w14:paraId="5DBFD7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延依诺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点滴护绿，水润芳华</w:t>
      </w:r>
    </w:p>
    <w:p w14:paraId="1B3FAF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刘沐瑶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</w:t>
      </w:r>
    </w:p>
    <w:p w14:paraId="25BFCB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张思凡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保护海洋</w:t>
      </w:r>
    </w:p>
    <w:p w14:paraId="39953A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武昕怡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地震救援机</w:t>
      </w:r>
    </w:p>
    <w:p w14:paraId="34D711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李梓墨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守护绿色</w:t>
      </w:r>
    </w:p>
    <w:p w14:paraId="16A4D6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王以岩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</w:t>
      </w:r>
    </w:p>
    <w:p w14:paraId="3DA2C4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朱可昕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美丽的地球妈妈</w:t>
      </w:r>
    </w:p>
    <w:p w14:paraId="32046C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曹聿骞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植物医生：七星瓢虫</w:t>
      </w:r>
    </w:p>
    <w:p w14:paraId="6FD1B59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王月晢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垃圾分类，守护地球微笑</w:t>
      </w:r>
    </w:p>
    <w:p w14:paraId="49AE320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甘韫怡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树的旅程</w:t>
      </w:r>
    </w:p>
    <w:p w14:paraId="362EF2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薛煜霖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我给地球洗个澡</w:t>
      </w:r>
    </w:p>
    <w:p w14:paraId="645341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余妙晴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低碳环保，从我做起</w:t>
      </w:r>
    </w:p>
    <w:p w14:paraId="2B8B81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田诗捷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小手种下希望</w:t>
      </w:r>
    </w:p>
    <w:p w14:paraId="72B3BC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王嘉尧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从你我做起</w:t>
      </w:r>
    </w:p>
    <w:p w14:paraId="047A04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李宇泽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</w:t>
      </w:r>
    </w:p>
    <w:p w14:paraId="7AF0DA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张铱墨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植树护林 绿色生活</w:t>
      </w:r>
    </w:p>
    <w:p w14:paraId="19E714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刘云舒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7D4146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武暄洋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地球小卫士    绿色大行动</w:t>
      </w:r>
    </w:p>
    <w:p w14:paraId="3ED83B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陈雨桉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 蔚蓝远景</w:t>
      </w:r>
    </w:p>
    <w:p w14:paraId="32C2AD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周瀚晨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爱护环境从我做起</w:t>
      </w:r>
    </w:p>
    <w:p w14:paraId="4FD01A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王名赋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爱护地球垃圾分类</w:t>
      </w:r>
    </w:p>
    <w:p w14:paraId="504ABD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陈昕竹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共同守护绿色家园</w:t>
      </w:r>
    </w:p>
    <w:p w14:paraId="6D2462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李诗涵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节约用水</w:t>
      </w:r>
    </w:p>
    <w:p w14:paraId="1D6D6CC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雒佑宸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低碳出行</w:t>
      </w:r>
    </w:p>
    <w:p w14:paraId="47B431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王籽玥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星际城市漫游记</w:t>
      </w:r>
    </w:p>
    <w:p w14:paraId="06B0516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胡芷维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绿色家园</w:t>
      </w:r>
    </w:p>
    <w:p w14:paraId="36D1783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葛恩予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让垃圾远离地球</w:t>
      </w:r>
    </w:p>
    <w:p w14:paraId="144F97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张雨桐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未来·净界</w:t>
      </w:r>
    </w:p>
    <w:p w14:paraId="0648D6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张映晗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环保行动，守护地球</w:t>
      </w:r>
    </w:p>
    <w:p w14:paraId="61743F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喻梓妤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低碳生活，你我同行</w:t>
      </w:r>
    </w:p>
    <w:p w14:paraId="3D978E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穆玥安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《奇幻地球之旅》</w:t>
      </w:r>
    </w:p>
    <w:p w14:paraId="1A3184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耿梓琰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太空里的地球家园</w:t>
      </w:r>
    </w:p>
    <w:p w14:paraId="39B53D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闵南陌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 地球的绿色希望</w:t>
      </w:r>
    </w:p>
    <w:p w14:paraId="69E745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刘鉴锌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奇幻海陆空大冒险</w:t>
      </w:r>
    </w:p>
    <w:p w14:paraId="2A0D59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庞子默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419D9A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丁沐程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双面之境</w:t>
      </w:r>
    </w:p>
    <w:p w14:paraId="600723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严诗涵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低碳世界</w:t>
      </w:r>
    </w:p>
    <w:p w14:paraId="6238B3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常子昂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守护地球绿色行动</w:t>
      </w:r>
    </w:p>
    <w:p w14:paraId="31019E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王俊哲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保护家园</w:t>
      </w:r>
    </w:p>
    <w:p w14:paraId="3FC221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周诗颖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</w:t>
      </w:r>
    </w:p>
    <w:p w14:paraId="0EDE6E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韩佳恒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多彩的环保生活</w:t>
      </w:r>
    </w:p>
    <w:p w14:paraId="02448A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程星宇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低碳环保，绿色出行</w:t>
      </w:r>
    </w:p>
    <w:p w14:paraId="6B2AFA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王熠烁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守护生态，你我同行</w:t>
      </w:r>
    </w:p>
    <w:p w14:paraId="36D115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冯江源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绿色生态绿色未来</w:t>
      </w:r>
    </w:p>
    <w:p w14:paraId="74BE89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杨皓舒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阳光绿色</w:t>
      </w:r>
    </w:p>
    <w:p w14:paraId="012B11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宁妍希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太空里的欢乐地球</w:t>
      </w:r>
    </w:p>
    <w:p w14:paraId="778963E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韩佳铭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多彩分类，点亮绿色未来</w:t>
      </w:r>
    </w:p>
    <w:p w14:paraId="18EF19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张博雅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地球家园我爱护</w:t>
      </w:r>
    </w:p>
    <w:p w14:paraId="4E39D3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武语桐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0203EA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马诺晞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同一个地球，同一个家园</w:t>
      </w:r>
    </w:p>
    <w:p w14:paraId="190C2A5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李一珩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蔚蓝的希望</w:t>
      </w:r>
    </w:p>
    <w:p w14:paraId="173343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张宸羽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</w:t>
      </w:r>
    </w:p>
    <w:p w14:paraId="495512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徐诗柔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</w:t>
      </w:r>
    </w:p>
    <w:p w14:paraId="274861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肖垚煜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奇幻自然梦</w:t>
      </w:r>
    </w:p>
    <w:p w14:paraId="5EDC6A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王家琛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生态文明小卫士</w:t>
      </w:r>
    </w:p>
    <w:p w14:paraId="42DDF0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王梓赫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奇幻自然梦</w:t>
      </w:r>
    </w:p>
    <w:p w14:paraId="07739F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李魏妘奕陕西省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11363A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阮嘉威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保护海洋世界</w:t>
      </w:r>
    </w:p>
    <w:p w14:paraId="53E1BB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张宇墨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环保小卫士，健康每一天</w:t>
      </w:r>
    </w:p>
    <w:p w14:paraId="6E49A9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牛子闻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</w:t>
      </w:r>
    </w:p>
    <w:p w14:paraId="05D690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江致远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大自然的语言</w:t>
      </w:r>
    </w:p>
    <w:p w14:paraId="61AB471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刘永澄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地球是我们的家园</w:t>
      </w:r>
    </w:p>
    <w:p w14:paraId="7238B7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崔玹准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</w:t>
      </w:r>
    </w:p>
    <w:p w14:paraId="0F18857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杨予乐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小手分垃圾，地球笑嘻嘻</w:t>
      </w:r>
    </w:p>
    <w:p w14:paraId="6CBE99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刘安悦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4B4783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张鸿昇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云朵下的资源循环家</w:t>
      </w:r>
    </w:p>
    <w:p w14:paraId="454CF8E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袁胜凌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地球的“枝”撑</w:t>
      </w:r>
    </w:p>
    <w:p w14:paraId="1A8F8F9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高婧晗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双手托举的地球守护梦</w:t>
      </w:r>
    </w:p>
    <w:p w14:paraId="415336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屈建行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爱护环境，低碳生活</w:t>
      </w:r>
    </w:p>
    <w:p w14:paraId="39EB65D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满思李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环保园丁</w:t>
      </w:r>
    </w:p>
    <w:p w14:paraId="54CDCFC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龙俊睿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星空下的沙漠小约定</w:t>
      </w:r>
    </w:p>
    <w:p w14:paraId="1D6AE1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张嘉炼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爱护环境</w:t>
      </w:r>
    </w:p>
    <w:p w14:paraId="0E7D41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陈诗怡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10地球最美丽</w:t>
      </w:r>
    </w:p>
    <w:p w14:paraId="4EA893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赵常乐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16绿蕴生机，蓝绘未来</w:t>
      </w:r>
    </w:p>
    <w:p w14:paraId="381A80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刘芮含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</w:t>
      </w:r>
    </w:p>
    <w:p w14:paraId="350CB3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任雨馨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</w:t>
      </w:r>
    </w:p>
    <w:p w14:paraId="09DC55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杨俊濠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</w:t>
      </w:r>
    </w:p>
    <w:p w14:paraId="2235B8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郭德星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未来环保车</w:t>
      </w:r>
    </w:p>
    <w:p w14:paraId="119F0A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李昊玥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心中的美好家园</w:t>
      </w:r>
    </w:p>
    <w:p w14:paraId="0C58F89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李佳峻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蔚蓝星球</w:t>
      </w:r>
    </w:p>
    <w:p w14:paraId="18D5A0E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2E9B99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熊林溪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一滴水的温柔守护</w:t>
      </w:r>
    </w:p>
    <w:p w14:paraId="440875E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刘蔡一帆云南省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蓝色地球</w:t>
      </w:r>
    </w:p>
    <w:p w14:paraId="6505FC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冷瑾萱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“爱”在一起，和谐共生</w:t>
      </w:r>
    </w:p>
    <w:p w14:paraId="5FE9D6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淳舒苒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健康的地球妈妈</w:t>
      </w:r>
    </w:p>
    <w:p w14:paraId="4EEDE8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余周思齐云南省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美丽星球</w:t>
      </w:r>
    </w:p>
    <w:p w14:paraId="4E38F1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尹乐同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魔法小园丁浇出美丽大地球</w:t>
      </w:r>
    </w:p>
    <w:p w14:paraId="5FCEB7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李星睿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垃圾分类保护家园</w:t>
      </w:r>
    </w:p>
    <w:p w14:paraId="5EC3D9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吴瑾汐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我们的家园</w:t>
      </w:r>
    </w:p>
    <w:p w14:paraId="0ED6DB4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王姝雯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未来生态畅想曲</w:t>
      </w:r>
    </w:p>
    <w:p w14:paraId="5ACAC4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龙伯锦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未来田园：科技赋能的绿色幸福生活</w:t>
      </w:r>
    </w:p>
    <w:p w14:paraId="109778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王煜榕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大地精灵与地球守护者</w:t>
      </w:r>
    </w:p>
    <w:p w14:paraId="29D9ECF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杞施涵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保护海洋</w:t>
      </w:r>
    </w:p>
    <w:p w14:paraId="4C8949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姚清瑜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绿境童欢</w:t>
      </w:r>
    </w:p>
    <w:p w14:paraId="05F337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何婉怡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环保行动：从手绘世界启程</w:t>
      </w:r>
    </w:p>
    <w:p w14:paraId="45802A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张李宸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生态之约：奇妙的自然派对</w:t>
      </w:r>
    </w:p>
    <w:p w14:paraId="3DDB48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王梓童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生态文明，绿色出行</w:t>
      </w:r>
    </w:p>
    <w:p w14:paraId="4A54D6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胡钥涵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携手共建绿色家园</w:t>
      </w:r>
    </w:p>
    <w:p w14:paraId="1CAF72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罗梦妤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护生态之花，共栖一片蓝天</w:t>
      </w:r>
    </w:p>
    <w:p w14:paraId="7E9422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杨舒童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地球的绿色希望</w:t>
      </w:r>
    </w:p>
    <w:p w14:paraId="4C0BD0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王一铭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绿色行动四重奏</w:t>
      </w:r>
    </w:p>
    <w:p w14:paraId="5DBB81C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朱玺好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多彩地球家园</w:t>
      </w:r>
    </w:p>
    <w:p w14:paraId="044384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杞克远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地球的环保小天地</w:t>
      </w:r>
    </w:p>
    <w:p w14:paraId="7334C3D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李克瑾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我守护的绿色地球</w:t>
      </w:r>
    </w:p>
    <w:p w14:paraId="06F310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朱峻逸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垃圾分类，守护地球</w:t>
      </w:r>
    </w:p>
    <w:p w14:paraId="4081CD2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罗艺严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垃圾分类我先行</w:t>
      </w:r>
    </w:p>
    <w:p w14:paraId="11215F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李俊熹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我的未来式</w:t>
      </w:r>
    </w:p>
    <w:p w14:paraId="469EA3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郭佳怡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蓝空绿壤·万物绘未来                    </w:t>
      </w:r>
    </w:p>
    <w:p w14:paraId="5F48E89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胡宸源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绿润地球 蓝启新程</w:t>
      </w:r>
    </w:p>
    <w:p w14:paraId="6E42029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美丽彝村   最美楚雄</w:t>
      </w:r>
    </w:p>
    <w:p w14:paraId="46699A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姜橙燃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干净地球哈哈笑  脏脏地球呜呜哭</w:t>
      </w:r>
    </w:p>
    <w:p w14:paraId="678EFE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爱心接力  守护海洋</w:t>
      </w:r>
    </w:p>
    <w:p w14:paraId="75174C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沈彦泽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生物多样性，你我共守护</w:t>
      </w:r>
    </w:p>
    <w:p w14:paraId="12F411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王钦莹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同行</w:t>
      </w:r>
    </w:p>
    <w:p w14:paraId="323ACD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张诗梵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绿色家园</w:t>
      </w:r>
    </w:p>
    <w:p w14:paraId="79CC3C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王灏珩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低碳绿意共享</w:t>
      </w:r>
    </w:p>
    <w:p w14:paraId="7E456D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陈昱沅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绿色同行，一起共创</w:t>
      </w:r>
    </w:p>
    <w:p w14:paraId="553C67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绿色家园</w:t>
      </w:r>
    </w:p>
    <w:p w14:paraId="7FAEF2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杨景语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给地球“焕新颜”</w:t>
      </w:r>
    </w:p>
    <w:p w14:paraId="7BF1A72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李璟屹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水，生命的摇篮</w:t>
      </w:r>
    </w:p>
    <w:p w14:paraId="0CD9E23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杨羲景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深海的眼泪</w:t>
      </w:r>
    </w:p>
    <w:p w14:paraId="1982DE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刘峥妍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低碳生活，地球的选择</w:t>
      </w:r>
    </w:p>
    <w:p w14:paraId="7F1AA19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方雅婷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四节同行，护绿地球</w:t>
      </w:r>
    </w:p>
    <w:p w14:paraId="5DC40E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代羽奇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生态的多元与呼唤</w:t>
      </w:r>
    </w:p>
    <w:p w14:paraId="74B9314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桂若汐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给地球“减减负”</w:t>
      </w:r>
    </w:p>
    <w:p w14:paraId="55680C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段心阳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自然里的欢乐时光</w:t>
      </w:r>
    </w:p>
    <w:p w14:paraId="552F720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杨惜茵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绿苗与清湖</w:t>
      </w:r>
    </w:p>
    <w:p w14:paraId="5A14D6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初映蓉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守护深蓝，绘见未来</w:t>
      </w:r>
    </w:p>
    <w:p w14:paraId="154A9F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骆浩宇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海洋的守护者与多彩家园</w:t>
      </w:r>
    </w:p>
    <w:p w14:paraId="287D91E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吕苏玥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</w:t>
      </w:r>
    </w:p>
    <w:p w14:paraId="0C32C4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地球妈妈笑了</w:t>
      </w:r>
    </w:p>
    <w:p w14:paraId="5567322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叶浩然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低碳生活，守护家园</w:t>
      </w:r>
    </w:p>
    <w:p w14:paraId="441760F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邹明珈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未来的家</w:t>
      </w:r>
    </w:p>
    <w:p w14:paraId="3D1D14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李语溪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地球——我的家</w:t>
      </w:r>
    </w:p>
    <w:p w14:paraId="536862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王乐宸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蘑菇奇旅</w:t>
      </w:r>
    </w:p>
    <w:p w14:paraId="38BB22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罗开芯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美丽家园</w:t>
      </w:r>
    </w:p>
    <w:p w14:paraId="67E6AF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李夏秋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拥护地球</w:t>
      </w:r>
    </w:p>
    <w:p w14:paraId="1975DDF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李芊瑶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别让水龙头“流泪”</w:t>
      </w:r>
    </w:p>
    <w:p w14:paraId="7090B65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张芳予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汽车尾气</w:t>
      </w:r>
    </w:p>
    <w:p w14:paraId="006534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张熙楠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保护海洋</w:t>
      </w:r>
    </w:p>
    <w:p w14:paraId="238DA2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陈俊熙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</w:t>
      </w:r>
    </w:p>
    <w:p w14:paraId="6E859B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张婧宸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美好同行</w:t>
      </w:r>
    </w:p>
    <w:p w14:paraId="45C2D5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朱宸瑶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低碳旅途</w:t>
      </w:r>
    </w:p>
    <w:p w14:paraId="58FA45C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江欣悦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绿色骑行的梦幻世界</w:t>
      </w:r>
    </w:p>
    <w:p w14:paraId="32E1AA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李婧愉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守护地球的微笑</w:t>
      </w:r>
    </w:p>
    <w:p w14:paraId="0A0ED5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杜春霏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低碳生活，你我同行</w:t>
      </w:r>
    </w:p>
    <w:p w14:paraId="192744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陆诚骏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蓝色家园筑梦未来</w:t>
      </w:r>
    </w:p>
    <w:p w14:paraId="237A7E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王婉然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山川异域 风月同天</w:t>
      </w:r>
    </w:p>
    <w:p w14:paraId="72D6955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张灵烯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我的绿色星空梦想</w:t>
      </w:r>
    </w:p>
    <w:p w14:paraId="2D4534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熊茗嘉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守护美丽地球</w:t>
      </w:r>
    </w:p>
    <w:p w14:paraId="084464F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谷曼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零垢海梭</w:t>
      </w:r>
    </w:p>
    <w:p w14:paraId="3CA97E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黄佳诺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傈僳娃看环保</w:t>
      </w:r>
    </w:p>
    <w:p w14:paraId="1F8ACC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普钰彤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傈僳女孩探索自然</w:t>
      </w:r>
    </w:p>
    <w:p w14:paraId="4928D2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燕子坤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各族人民保护地球家园</w:t>
      </w:r>
    </w:p>
    <w:p w14:paraId="265F2DF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傈僳女孩娜娜的科普小课堂</w:t>
      </w:r>
    </w:p>
    <w:p w14:paraId="5260CB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李书悠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绿色地球—废物地球</w:t>
      </w:r>
    </w:p>
    <w:p w14:paraId="424704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李梦颖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守护珍灵</w:t>
      </w:r>
    </w:p>
    <w:p w14:paraId="6000E9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韩蕊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欢乐地球大派对</w:t>
      </w:r>
    </w:p>
    <w:p w14:paraId="0DB7C8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何语姝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地球的欢乐世界</w:t>
      </w:r>
    </w:p>
    <w:p w14:paraId="40D66AE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杨子怿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多彩自然，欢乐同行</w:t>
      </w:r>
    </w:p>
    <w:p w14:paraId="63F6FE7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杨泽榕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怒江，我们美丽的家园</w:t>
      </w:r>
    </w:p>
    <w:p w14:paraId="41E3B0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彭廷安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民族童梦，守护地球</w:t>
      </w:r>
    </w:p>
    <w:p w14:paraId="758D3E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和泽楷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太空蔬菜乐园</w:t>
      </w:r>
    </w:p>
    <w:p w14:paraId="1B4DB0C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和绍雯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同护地球，共庆美好</w:t>
      </w:r>
    </w:p>
    <w:p w14:paraId="46BB39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施芊妤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梦幻海洋乐园</w:t>
      </w:r>
    </w:p>
    <w:p w14:paraId="685055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何恩善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美丽的怒江</w:t>
      </w:r>
    </w:p>
    <w:p w14:paraId="52D789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邢家诚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童趣森林之旅</w:t>
      </w:r>
    </w:p>
    <w:p w14:paraId="0C4A72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刘芮希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山野间的绿色希望</w:t>
      </w:r>
    </w:p>
    <w:p w14:paraId="4DEA78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杨沁欣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保护环境刻不容缓</w:t>
      </w:r>
    </w:p>
    <w:p w14:paraId="7B4AA2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褚一禾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童画里的地球微笑</w:t>
      </w:r>
    </w:p>
    <w:p w14:paraId="53FA63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田语桐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破坏与和谐的对弈</w:t>
      </w:r>
    </w:p>
    <w:p w14:paraId="3E4F40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祝灵汐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拾荒净土，守护家园</w:t>
      </w:r>
    </w:p>
    <w:p w14:paraId="151C17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张齐山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绿与黄</w:t>
      </w:r>
    </w:p>
    <w:p w14:paraId="05148C8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哭泣与微笑</w:t>
      </w:r>
    </w:p>
    <w:p w14:paraId="09516D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和翛尘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远离污染</w:t>
      </w:r>
    </w:p>
    <w:p w14:paraId="1A2A3B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欧晨禾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珍贵的水</w:t>
      </w:r>
    </w:p>
    <w:p w14:paraId="215356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曹杉杉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地球妈妈</w:t>
      </w:r>
    </w:p>
    <w:p w14:paraId="3FD1C4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李秄怡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我的家园</w:t>
      </w:r>
    </w:p>
    <w:p w14:paraId="52C97B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范柯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美丽的家园</w:t>
      </w:r>
    </w:p>
    <w:p w14:paraId="45FD2B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何海烨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植树节</w:t>
      </w:r>
    </w:p>
    <w:p w14:paraId="61E0B0A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龙张韵康云南省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我想在太空种菜</w:t>
      </w:r>
    </w:p>
    <w:p w14:paraId="0CB781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杨司涵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沙漠生机“补水号”</w:t>
      </w:r>
    </w:p>
    <w:p w14:paraId="657B47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邓子霖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骑行绘就的绿色乐章</w:t>
      </w:r>
    </w:p>
    <w:p w14:paraId="0A6F85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杨沐瑶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太空环保回收站</w:t>
      </w:r>
    </w:p>
    <w:p w14:paraId="5A8539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杨胜然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杨胜然</w:t>
      </w:r>
    </w:p>
    <w:p w14:paraId="6A1BE4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谢牧昕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机械星球趣遇</w:t>
      </w:r>
    </w:p>
    <w:p w14:paraId="6E8F95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雷晓勇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指尖'绿'动，守护蓝色家园</w:t>
      </w:r>
    </w:p>
    <w:p w14:paraId="01FD61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杨皓然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生态文明</w:t>
      </w:r>
    </w:p>
    <w:p w14:paraId="011878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曾杨浩博云南省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地球村</w:t>
      </w:r>
    </w:p>
    <w:p w14:paraId="28DF28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谷梓妍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</w:t>
      </w:r>
    </w:p>
    <w:p w14:paraId="406A1B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张琬欣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同在地球上，共享大自然</w:t>
      </w:r>
    </w:p>
    <w:p w14:paraId="144A80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和梓嫣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别让多彩只留在相机里</w:t>
      </w:r>
    </w:p>
    <w:p w14:paraId="34A9B8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杨悦希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海洋的哭泣</w:t>
      </w:r>
    </w:p>
    <w:p w14:paraId="50BBB3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周赵显昱云南省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守护地球·共筑生态家园 </w:t>
      </w:r>
    </w:p>
    <w:p w14:paraId="7B7EF3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侬雨杰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5419E8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郭丽妙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抚仙湖的低碳欢乐行</w:t>
      </w:r>
    </w:p>
    <w:p w14:paraId="572AAC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张梓姌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地球分屏画：现在 vs 未来</w:t>
      </w:r>
    </w:p>
    <w:p w14:paraId="3C3FA2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李欣乐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地球与小鸟的家园</w:t>
      </w:r>
    </w:p>
    <w:p w14:paraId="56A7E2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潘宁雅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绿动未来行</w:t>
      </w:r>
    </w:p>
    <w:p w14:paraId="37ED23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吴长轩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绿韵织蓝图</w:t>
      </w:r>
    </w:p>
    <w:p w14:paraId="327ACD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聂江霖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太空家园</w:t>
      </w:r>
    </w:p>
    <w:p w14:paraId="34D955A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树洞里的家</w:t>
      </w:r>
    </w:p>
    <w:p w14:paraId="2BE5CD2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杨沐安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地球家园的分类小使者</w:t>
      </w:r>
    </w:p>
    <w:p w14:paraId="78A0DE6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雷兴妤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海洋清洁小卫士</w:t>
      </w:r>
    </w:p>
    <w:p w14:paraId="722EE4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黄兴杰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花仙子</w:t>
      </w:r>
    </w:p>
    <w:p w14:paraId="53212A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黄森瑾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地球宝宝能量水</w:t>
      </w:r>
    </w:p>
    <w:p w14:paraId="6BD996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杨传泰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垃圾分类，保护海洋，人人有责</w:t>
      </w:r>
    </w:p>
    <w:p w14:paraId="66690C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杨祖彦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蔚蓝守望：伞下的新生</w:t>
      </w:r>
    </w:p>
    <w:p w14:paraId="504F89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江有嫚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七彩云南的生命交响</w:t>
      </w:r>
    </w:p>
    <w:p w14:paraId="0D8708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雷兴劭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保护环境，共建美好家园</w:t>
      </w:r>
    </w:p>
    <w:p w14:paraId="6E73D34E" w14:textId="77777777" w:rsidR="005422D1" w:rsidRDefault="00692B9C">
      <w:pPr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贺子宸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垃圾分类，人人责</w:t>
      </w:r>
    </w:p>
    <w:p w14:paraId="5C646D22" w14:textId="77777777" w:rsidR="005422D1" w:rsidRDefault="00692B9C">
      <w:pPr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夏小雅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守护与伤害：地球的呐喊</w:t>
      </w:r>
    </w:p>
    <w:p w14:paraId="3FA415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陈煜祺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</w:t>
      </w:r>
    </w:p>
    <w:p w14:paraId="3C271E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刘江露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与生灵共舞</w:t>
      </w:r>
    </w:p>
    <w:p w14:paraId="46F11EC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丁嫤宜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丛林里的小探索家</w:t>
      </w:r>
    </w:p>
    <w:p w14:paraId="5F1CF02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陈禹诚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北上南归，象往之地</w:t>
      </w:r>
    </w:p>
    <w:p w14:paraId="56EE7B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岩欢勒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1980BC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玉坚凤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惜</w:t>
      </w:r>
    </w:p>
    <w:p w14:paraId="122DFF9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</w:t>
      </w:r>
    </w:p>
    <w:p w14:paraId="64F95DD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李樂欣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和谐的海陆空</w:t>
      </w:r>
    </w:p>
    <w:p w14:paraId="18D9F6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苏孜宸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快乐地球</w:t>
      </w:r>
    </w:p>
    <w:p w14:paraId="446DA5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金言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森林里的环保小象</w:t>
      </w:r>
    </w:p>
    <w:p w14:paraId="4132CB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王姝瑶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垃圾分类，从我做起！</w:t>
      </w:r>
    </w:p>
    <w:p w14:paraId="2E9AD66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李饶莯宸云南省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乐园</w:t>
      </w:r>
    </w:p>
    <w:p w14:paraId="5472CA1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岳妙珃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蓝鲸背上的绿色世界</w:t>
      </w:r>
    </w:p>
    <w:p w14:paraId="13DEF2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李子扬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共植生命，同护家园</w:t>
      </w:r>
    </w:p>
    <w:p w14:paraId="1A8ABD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快意诚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绿色哈韵.海洋欢歌</w:t>
      </w:r>
    </w:p>
    <w:p w14:paraId="1C80FF7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张恩琳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我们的绿色约定</w:t>
      </w:r>
    </w:p>
    <w:p w14:paraId="4A9CBFF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白斯朗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分类小卫士 ，地球更美丽</w:t>
      </w:r>
    </w:p>
    <w:p w14:paraId="4EC3D3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王禹超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童护地球，绿韵同行</w:t>
      </w:r>
    </w:p>
    <w:p w14:paraId="6A0A7F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李僖严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海洋城市大扫除</w:t>
      </w:r>
    </w:p>
    <w:p w14:paraId="02D429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史梓潼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守护绿色低碳 拥抱蓝色未来</w:t>
      </w:r>
    </w:p>
    <w:p w14:paraId="0334ED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汪诗语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环保的双面镜：污染与希望</w:t>
      </w:r>
    </w:p>
    <w:p w14:paraId="36BADB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范玺廷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科技强国梦</w:t>
      </w:r>
    </w:p>
    <w:p w14:paraId="486E17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b/>
          <w:bCs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幼儿组·“绿色生活 蓝色未来”绘画作品绿色未来之星（613名）</w:t>
      </w:r>
    </w:p>
    <w:p w14:paraId="781B2C6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李安芯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绿色地球</w:t>
      </w:r>
    </w:p>
    <w:p w14:paraId="48988E7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王嘉淇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北京市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北京市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共筑低碳·地球微笑</w:t>
      </w:r>
    </w:p>
    <w:p w14:paraId="227C36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肖润儿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北京市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北京市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蓝海共护</w:t>
      </w:r>
    </w:p>
    <w:p w14:paraId="698F56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吴星琰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森林中的奇妙邂逅</w:t>
      </w:r>
    </w:p>
    <w:p w14:paraId="0407AAA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蔡雯琪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脚畔</w:t>
      </w:r>
    </w:p>
    <w:p w14:paraId="1B3503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张泽湉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地球的绿色心愿</w:t>
      </w:r>
    </w:p>
    <w:p w14:paraId="3E239D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蔡诺琳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低碳环保生活</w:t>
      </w:r>
    </w:p>
    <w:p w14:paraId="31B6F1F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祝怡然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623528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林灵彤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 绿色环保</w:t>
      </w:r>
    </w:p>
    <w:p w14:paraId="30F903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陈柒柒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自然的拥抱</w:t>
      </w:r>
    </w:p>
    <w:p w14:paraId="2F53BF9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郑可芯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426DC79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施靖亨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垃圾不见了</w:t>
      </w:r>
    </w:p>
    <w:p w14:paraId="7DADD8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吴嵩境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海洋净化卫士</w:t>
      </w:r>
    </w:p>
    <w:p w14:paraId="5D71289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林祺竣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守护蔚蓝星球</w:t>
      </w:r>
    </w:p>
    <w:p w14:paraId="259DB5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黄奕楷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地球妈妈的笑脸和泪珠</w:t>
      </w:r>
    </w:p>
    <w:p w14:paraId="6D415B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洪绍恩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童梦绿境，地球欢歌</w:t>
      </w:r>
    </w:p>
    <w:p w14:paraId="070737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胡嘉琪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生态环保 绿色出行</w:t>
      </w:r>
    </w:p>
    <w:p w14:paraId="7944AA7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林宇恒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环保“趣”行动</w:t>
      </w:r>
    </w:p>
    <w:p w14:paraId="2402D4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林静依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绿与蓝的未来奏鸣</w:t>
      </w:r>
    </w:p>
    <w:p w14:paraId="45B440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林芷晴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共守绿色家园</w:t>
      </w:r>
    </w:p>
    <w:p w14:paraId="19B7537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林梓澄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以爱浇灌，还地球色彩</w:t>
      </w:r>
    </w:p>
    <w:p w14:paraId="6F7989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林奕丞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“手”护田园，绿色共生</w:t>
      </w:r>
    </w:p>
    <w:p w14:paraId="29661F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林峪辰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远离污染，驶向希望</w:t>
      </w:r>
    </w:p>
    <w:p w14:paraId="0CDAFB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毕星宸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大手牵小手，共护美好家园</w:t>
      </w:r>
    </w:p>
    <w:p w14:paraId="744167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鲍婍晗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蔚蓝之约——绿色探险</w:t>
      </w:r>
    </w:p>
    <w:p w14:paraId="5372D4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郑君怡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失衡与生机的逆转</w:t>
      </w:r>
    </w:p>
    <w:p w14:paraId="265F30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王前宇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和谐共生，美好未来</w:t>
      </w:r>
    </w:p>
    <w:p w14:paraId="1E869D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林伊萌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山海相连的守护</w:t>
      </w:r>
    </w:p>
    <w:p w14:paraId="248E47F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陈乐嘉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绿色约定，共筑蓝色未来</w:t>
      </w:r>
    </w:p>
    <w:p w14:paraId="30FC7CC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施若薇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守护碧水蓝天</w:t>
      </w:r>
    </w:p>
    <w:p w14:paraId="3953BC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林祎恬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共筑绿色梦</w:t>
      </w:r>
    </w:p>
    <w:p w14:paraId="799C0C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郭凯航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绿色生活•蓝色未来</w:t>
      </w:r>
    </w:p>
    <w:p w14:paraId="10C0CF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吴浚赫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我和地球的欢乐抱抱</w:t>
      </w:r>
    </w:p>
    <w:p w14:paraId="6A9346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杨钧宓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地球小卫士</w:t>
      </w:r>
    </w:p>
    <w:p w14:paraId="4BE8A4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范梓媛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与绿色相约，与环保同行。</w:t>
      </w:r>
    </w:p>
    <w:p w14:paraId="74DEBC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杨语汐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守护共生之韵</w:t>
      </w:r>
    </w:p>
    <w:p w14:paraId="591728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施锦煜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蓝绿交响：未来生态共舞时</w:t>
      </w:r>
    </w:p>
    <w:p w14:paraId="78AF97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施静初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为海洋“减负”</w:t>
      </w:r>
    </w:p>
    <w:p w14:paraId="03565B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黄曼琪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43A52C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王传煜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胡萝卜不开花</w:t>
      </w:r>
    </w:p>
    <w:p w14:paraId="0315B1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施媛歆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地球环保奇妙之旅</w:t>
      </w:r>
    </w:p>
    <w:p w14:paraId="2D3F92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施洺楷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大树的环保小卫士</w:t>
      </w:r>
    </w:p>
    <w:p w14:paraId="2899970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陈曼伶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星球与地球</w:t>
      </w:r>
    </w:p>
    <w:p w14:paraId="0EDB00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陈曼俐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爱护地球</w:t>
      </w:r>
    </w:p>
    <w:p w14:paraId="76BBCD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张嘉柠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和谐共生·小小濒危物种保护者</w:t>
      </w:r>
    </w:p>
    <w:p w14:paraId="5568D69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丁欣妍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守护地球，共赴蓝绿之约</w:t>
      </w:r>
    </w:p>
    <w:p w14:paraId="670DD6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陈伊铷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爱护环境，人人有责</w:t>
      </w:r>
    </w:p>
    <w:p w14:paraId="3DD3F23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施伊一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绿色生活，低碳未来</w:t>
      </w:r>
    </w:p>
    <w:p w14:paraId="621874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陈子尧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海洋保卫战</w:t>
      </w:r>
    </w:p>
    <w:p w14:paraId="652A35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卢铭浩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地球妈妈的欢乐家园</w:t>
      </w:r>
    </w:p>
    <w:p w14:paraId="7A9C0F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许欣妍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为海洋“减负”，为未来“分类”</w:t>
      </w:r>
    </w:p>
    <w:p w14:paraId="58109C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施涌鹏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环境环保</w:t>
      </w:r>
    </w:p>
    <w:p w14:paraId="1DB992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施俊霖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地球妈妈</w:t>
      </w:r>
    </w:p>
    <w:p w14:paraId="1871EEC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张亦瑾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 绿色发展</w:t>
      </w:r>
    </w:p>
    <w:p w14:paraId="16B9E16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李予妙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奇幻手足</w:t>
      </w:r>
    </w:p>
    <w:p w14:paraId="4A23FB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施奕宸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快乐星球</w:t>
      </w:r>
    </w:p>
    <w:p w14:paraId="7FFD909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施瑾怡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环保萌娃，点亮绿色希望</w:t>
      </w:r>
    </w:p>
    <w:p w14:paraId="4438CB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施海姣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科技与海洋的对话</w:t>
      </w:r>
    </w:p>
    <w:p w14:paraId="07E50E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施延漾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小骑手绕地球妈妈的低碳旅行</w:t>
      </w:r>
    </w:p>
    <w:p w14:paraId="7143E2B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张千妤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践行绿色生活，奔赴蓝色未来</w:t>
      </w:r>
    </w:p>
    <w:p w14:paraId="767069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吴梓铠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绿色家园：科技与自然的和鸣</w:t>
      </w:r>
    </w:p>
    <w:p w14:paraId="76B3A6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张一橙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环保之旅 共筑绿色明天</w:t>
      </w:r>
    </w:p>
    <w:p w14:paraId="41F879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邬梓涵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3E72ED3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左安阳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绿韵蓝梦</w:t>
      </w:r>
    </w:p>
    <w:p w14:paraId="0DC578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郑依诺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绮梦环宇</w:t>
      </w:r>
    </w:p>
    <w:p w14:paraId="38353B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刘恩喆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海洋·净美约定</w:t>
      </w:r>
    </w:p>
    <w:p w14:paraId="0CA006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蔡沁洳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童真分类，绿意萌芽</w:t>
      </w:r>
    </w:p>
    <w:p w14:paraId="1B9D81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施语彤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请放过“我们”共同的家</w:t>
      </w:r>
    </w:p>
    <w:p w14:paraId="29CD87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施泓栩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海洋的“垃圾侵袭”</w:t>
      </w:r>
    </w:p>
    <w:p w14:paraId="1D2A4F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陈怡晴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地球的欢乐派对</w:t>
      </w:r>
    </w:p>
    <w:p w14:paraId="63FC3A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吴天天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小手大爱，环保同行</w:t>
      </w:r>
    </w:p>
    <w:p w14:paraId="78207F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林温馨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畅想</w:t>
      </w:r>
    </w:p>
    <w:p w14:paraId="26D32E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陈弈霖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地球生态，欢乐出行季</w:t>
      </w:r>
    </w:p>
    <w:p w14:paraId="568B51D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林彦汝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欢乐垃圾分类园</w:t>
      </w:r>
    </w:p>
    <w:p w14:paraId="1FA52B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陈伊然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海韵泉州，共护深蓝</w:t>
      </w:r>
    </w:p>
    <w:p w14:paraId="49CDE2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庄楚瑶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美丽中国，我是行动者</w:t>
      </w:r>
    </w:p>
    <w:p w14:paraId="020BF3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蔡梓骏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保护自然</w:t>
      </w:r>
    </w:p>
    <w:p w14:paraId="2E7D51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潘璟皓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承载·期望</w:t>
      </w:r>
    </w:p>
    <w:p w14:paraId="5CD1BC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吴季霖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绿意同行：给地球充电</w:t>
      </w:r>
    </w:p>
    <w:p w14:paraId="70B7DA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王昕苒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守护地球家园</w:t>
      </w:r>
    </w:p>
    <w:p w14:paraId="145A1F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黄嘉勋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护佑生机绿，共绘安康蓝——战疫赋能未来</w:t>
      </w:r>
    </w:p>
    <w:p w14:paraId="564F44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蔡宓娅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地球拯救者</w:t>
      </w:r>
    </w:p>
    <w:p w14:paraId="3133E9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林恩晴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环保行动之垃圾分类</w:t>
      </w:r>
    </w:p>
    <w:p w14:paraId="47FB25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沈楹顺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绿意日常，向蓝远行</w:t>
      </w:r>
    </w:p>
    <w:p w14:paraId="698F97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吴宣莹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绿意同行，童梦栖心</w:t>
      </w:r>
    </w:p>
    <w:p w14:paraId="4BCCCDF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林昕忆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绿韵循环</w:t>
      </w:r>
    </w:p>
    <w:p w14:paraId="1E3429F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黄姗汶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水脉相牵</w:t>
      </w:r>
    </w:p>
    <w:p w14:paraId="16DCA7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胡优悠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“塑”缚海洋</w:t>
      </w:r>
    </w:p>
    <w:p w14:paraId="5B7639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黄铠琳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龟形方舟</w:t>
      </w:r>
    </w:p>
    <w:p w14:paraId="46996A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吴均烁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海底未来城</w:t>
      </w:r>
    </w:p>
    <w:p w14:paraId="0DD211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王槿怡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碧海幽梦，绿韵栖居</w:t>
      </w:r>
    </w:p>
    <w:p w14:paraId="49D6076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王芯悦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自行车里的绿色生活</w:t>
      </w:r>
    </w:p>
    <w:p w14:paraId="7C88B67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黄晞芮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绿色环保•城市的两面</w:t>
      </w:r>
    </w:p>
    <w:p w14:paraId="464037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林晖杰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鲸鱼背上的净土</w:t>
      </w:r>
    </w:p>
    <w:p w14:paraId="59D044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邱若昀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空气净化器</w:t>
      </w:r>
    </w:p>
    <w:p w14:paraId="01DC8B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王汐梦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我的绿色家园梦</w:t>
      </w:r>
    </w:p>
    <w:p w14:paraId="11908B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苏秉亨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小手拉大手，守护地球家</w:t>
      </w:r>
    </w:p>
    <w:p w14:paraId="357856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许晨铭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1F54B22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谭羽宸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守护地球的小卫士</w:t>
      </w:r>
    </w:p>
    <w:p w14:paraId="122A434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肖宇承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水滴·生命·呼救</w:t>
      </w:r>
    </w:p>
    <w:p w14:paraId="730CF9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刘奕彤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绿韵蓝梦</w:t>
      </w:r>
    </w:p>
    <w:p w14:paraId="2B5F7F3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郁瑾川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地球妈妈</w:t>
      </w:r>
    </w:p>
    <w:p w14:paraId="591F5A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翁书瀚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我们的家园</w:t>
      </w:r>
    </w:p>
    <w:p w14:paraId="793CF3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施羽芯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共赴绿色未来</w:t>
      </w:r>
    </w:p>
    <w:p w14:paraId="1E4261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施丹雅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垃圾分类世界多美好</w:t>
      </w:r>
    </w:p>
    <w:p w14:paraId="55EAB9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王嘉毅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</w:t>
      </w:r>
    </w:p>
    <w:p w14:paraId="3B9BE4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蔡鑫蕾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繁花骑迹：科技点亮的生态未来</w:t>
      </w:r>
    </w:p>
    <w:p w14:paraId="124DAC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李依依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让地球微笑，让万物呼吸</w:t>
      </w:r>
    </w:p>
    <w:p w14:paraId="284A9D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丁诺怡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绿钥启梦·童心护生</w:t>
      </w:r>
    </w:p>
    <w:p w14:paraId="480B9E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留锦妍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61343D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钟子妤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绿色的约定</w:t>
      </w:r>
    </w:p>
    <w:p w14:paraId="62CE1B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王艺榕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绿色生活，环闽未来</w:t>
      </w:r>
    </w:p>
    <w:p w14:paraId="69DC7A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林楚晗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绿脉相连，蓝梦共生</w:t>
      </w:r>
    </w:p>
    <w:p w14:paraId="007336D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张静雯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自然与我们的狂欢剧场</w:t>
      </w:r>
    </w:p>
    <w:p w14:paraId="5C437C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胡沐橙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骑行绘景，生态共生</w:t>
      </w:r>
    </w:p>
    <w:p w14:paraId="0AD223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曾芷曈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生态共融：地球的多元家园</w:t>
      </w:r>
    </w:p>
    <w:p w14:paraId="62C1B8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林瑾瑜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美丽中国我先行</w:t>
      </w:r>
    </w:p>
    <w:p w14:paraId="427CD65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王思彤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未来的家园</w:t>
      </w:r>
    </w:p>
    <w:p w14:paraId="284C40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施晴谊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水滴里的生态呼唤</w:t>
      </w:r>
    </w:p>
    <w:p w14:paraId="2DA2866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张钰钦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大手牵小手，绿蓝共相守</w:t>
      </w:r>
    </w:p>
    <w:p w14:paraId="628F09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张思彤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夜幕下的森林</w:t>
      </w:r>
    </w:p>
    <w:p w14:paraId="5B221A3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黄雅雯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一滴水里的生态梦</w:t>
      </w:r>
    </w:p>
    <w:p w14:paraId="4E4C31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陈亦昕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未来之手</w:t>
      </w:r>
    </w:p>
    <w:p w14:paraId="61AAF8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施得淼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地球的微笑</w:t>
      </w:r>
    </w:p>
    <w:p w14:paraId="33073AA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陈欣乐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视界里的生态梦</w:t>
      </w:r>
    </w:p>
    <w:p w14:paraId="00CFBBF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吴梓柔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守护：现实与理想生态的对话</w:t>
      </w:r>
    </w:p>
    <w:p w14:paraId="223E790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林昕瑶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绿色拥抱</w:t>
      </w:r>
    </w:p>
    <w:p w14:paraId="7353D3B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林君易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大手牵小手，共护“碳”索蓝</w:t>
      </w:r>
    </w:p>
    <w:p w14:paraId="202D77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神奇回收树</w:t>
      </w:r>
    </w:p>
    <w:p w14:paraId="462AEC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黄彦恺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“分” 出蓝色未来</w:t>
      </w:r>
    </w:p>
    <w:p w14:paraId="5BB09C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施芷桐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2235B7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施奕祺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动物相伴，守护蓝色家园</w:t>
      </w:r>
    </w:p>
    <w:p w14:paraId="3A9B5D9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吴亦钒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未来生态守护队</w:t>
      </w:r>
    </w:p>
    <w:p w14:paraId="22D556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姚一晟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智科赋能，共筑绿蓝新景</w:t>
      </w:r>
    </w:p>
    <w:p w14:paraId="3BEB3E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施芷宁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环保小天使</w:t>
      </w:r>
    </w:p>
    <w:p w14:paraId="14019F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张俊鸿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绿色梦想国度</w:t>
      </w:r>
    </w:p>
    <w:p w14:paraId="16CE41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苏欣珞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共筑绿色家园</w:t>
      </w:r>
    </w:p>
    <w:p w14:paraId="1EBE72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曾奕鸣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守护自然  共同行动</w:t>
      </w:r>
    </w:p>
    <w:p w14:paraId="672F75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洪芯妤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同一片天空</w:t>
      </w:r>
    </w:p>
    <w:p w14:paraId="5825B9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许榕榕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地球—我的家</w:t>
      </w:r>
    </w:p>
    <w:p w14:paraId="3F2607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刘浩洋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保护生物多样性</w:t>
      </w:r>
    </w:p>
    <w:p w14:paraId="03699F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潘淑研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同频心跳</w:t>
      </w:r>
    </w:p>
    <w:p w14:paraId="541B80F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徐钰桐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地球修复日志</w:t>
      </w:r>
    </w:p>
    <w:p w14:paraId="470879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林羿芯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绿境童梦</w:t>
      </w:r>
    </w:p>
    <w:p w14:paraId="442FD8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徐楚玥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蓝梦鲸途   </w:t>
      </w:r>
    </w:p>
    <w:p w14:paraId="310E68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吴静宸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驶向绿色能源未来</w:t>
      </w:r>
    </w:p>
    <w:p w14:paraId="431AB7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陈政扬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污染围城 心向绿洲</w:t>
      </w:r>
    </w:p>
    <w:p w14:paraId="2A2FC4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徐嘉音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手牵生态 共赴未来</w:t>
      </w:r>
    </w:p>
    <w:p w14:paraId="37465B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云朵下的欢乐</w:t>
      </w:r>
    </w:p>
    <w:p w14:paraId="2B8E28E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李睿泽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何以为家</w:t>
      </w:r>
    </w:p>
    <w:p w14:paraId="51F5FD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张家赫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地球“拉链“：垃圾的“藏”与“治”</w:t>
      </w:r>
    </w:p>
    <w:p w14:paraId="57105E4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丁静妍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希望大地</w:t>
      </w:r>
    </w:p>
    <w:p w14:paraId="040220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李沐研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我爱地球妈妈</w:t>
      </w:r>
    </w:p>
    <w:p w14:paraId="266B22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周冠彤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</w:t>
      </w:r>
    </w:p>
    <w:p w14:paraId="207AC13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汤智杰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 蓝色未来</w:t>
      </w:r>
    </w:p>
    <w:p w14:paraId="0FB8A04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张竞允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童趣地球梦</w:t>
      </w:r>
    </w:p>
    <w:p w14:paraId="6B4540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周宸羽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</w:t>
      </w:r>
    </w:p>
    <w:p w14:paraId="5F4C30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叶佩瑜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仙人掌生态居</w:t>
      </w:r>
    </w:p>
    <w:p w14:paraId="7968548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唐晨洛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彩虹美丽城</w:t>
      </w:r>
    </w:p>
    <w:p w14:paraId="68A5E48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蒋芷晴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一捧水的未来重量</w:t>
      </w:r>
    </w:p>
    <w:p w14:paraId="1B8DA14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黄梓轩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灯泡里的生态童话</w:t>
      </w:r>
    </w:p>
    <w:p w14:paraId="66BEF9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孩子的绿色诺言</w:t>
      </w:r>
    </w:p>
    <w:p w14:paraId="6852E1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杨金熹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微笑生态圈</w:t>
      </w:r>
    </w:p>
    <w:p w14:paraId="1BF811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詹鑫越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小手护蓝·万物萌</w:t>
      </w:r>
    </w:p>
    <w:p w14:paraId="17922F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珊瑚城的黄色守护者</w:t>
      </w:r>
    </w:p>
    <w:p w14:paraId="6F33B3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王丞熠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春天真美</w:t>
      </w:r>
    </w:p>
    <w:p w14:paraId="42658FD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边源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</w:t>
      </w:r>
    </w:p>
    <w:p w14:paraId="4F317B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熊梓潼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6E843C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许因阅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垃圾分类、保护地球</w:t>
      </w:r>
    </w:p>
    <w:p w14:paraId="6F8F8E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彭柚希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</w:t>
      </w:r>
    </w:p>
    <w:p w14:paraId="3C40F69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陈穗安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节约用水、保护地球</w:t>
      </w:r>
    </w:p>
    <w:p w14:paraId="35D0C1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伍栩漫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深海迷航</w:t>
      </w:r>
    </w:p>
    <w:p w14:paraId="4C53176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雷子霖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海洋净化机器人</w:t>
      </w:r>
    </w:p>
    <w:p w14:paraId="2577F05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张庆龄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保护环境，守护绿色家园</w:t>
      </w:r>
    </w:p>
    <w:p w14:paraId="4D3465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卢昭宁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蓝绿之约，向新而行</w:t>
      </w:r>
    </w:p>
    <w:p w14:paraId="1F240E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贺鑫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蓝色未来、绿色生活</w:t>
      </w:r>
    </w:p>
    <w:p w14:paraId="20FF3A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庄程璟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云朵上的地球家园</w:t>
      </w:r>
    </w:p>
    <w:p w14:paraId="2DC1D9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傅文杰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保护海洋环境</w:t>
      </w:r>
    </w:p>
    <w:p w14:paraId="2F65B0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邓芊芊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绿色未来家园</w:t>
      </w:r>
    </w:p>
    <w:p w14:paraId="57D67EF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田嘉儿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低碳未来</w:t>
      </w:r>
    </w:p>
    <w:p w14:paraId="2D573D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刘秋晴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河池市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萌娃牵手国宝：共赴生物绮境</w:t>
      </w:r>
    </w:p>
    <w:p w14:paraId="24CF9F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覃梓濠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来宾市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  绿色生活</w:t>
      </w:r>
    </w:p>
    <w:p w14:paraId="498DE04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邓苏语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大自然的馈赠</w:t>
      </w:r>
    </w:p>
    <w:p w14:paraId="6AA80A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雷博皓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辐射下的畸变</w:t>
      </w:r>
    </w:p>
    <w:p w14:paraId="50DFD6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莫翊珝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星夜下的奇幻海洋世界</w:t>
      </w:r>
    </w:p>
    <w:p w14:paraId="5C28BF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韦晨晨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创绿未来</w:t>
      </w:r>
    </w:p>
    <w:p w14:paraId="27F5C2B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姜恬馨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鲸鱼背上的城市花园</w:t>
      </w:r>
    </w:p>
    <w:p w14:paraId="037B5B3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甘乙童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共绘环保蓝图，共同守护家园</w:t>
      </w:r>
    </w:p>
    <w:p w14:paraId="06F21EE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梁城瑜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奇妙自然奇遇记</w:t>
      </w:r>
    </w:p>
    <w:p w14:paraId="2BC7D2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李以若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水滴里的海洋梦</w:t>
      </w:r>
    </w:p>
    <w:p w14:paraId="7C20FC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雷婧薇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植树护绿，逆转荒芜</w:t>
      </w:r>
    </w:p>
    <w:p w14:paraId="010B73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黄铭扬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节能地球</w:t>
      </w:r>
    </w:p>
    <w:p w14:paraId="3CFD766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宋炳坤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时间沙漏</w:t>
      </w:r>
    </w:p>
    <w:p w14:paraId="2EB8A1F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唐翊翊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环保小卫士的奇妙花园</w:t>
      </w:r>
    </w:p>
    <w:p w14:paraId="5CC731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张宸康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守护地球，共筑美好家园</w:t>
      </w:r>
    </w:p>
    <w:p w14:paraId="0DF489E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张艺希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守护蓝色海洋  守护人类未来</w:t>
      </w:r>
    </w:p>
    <w:p w14:paraId="55D4ED0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王馨瑶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气候警钟：冰川碎</w:t>
      </w:r>
    </w:p>
    <w:p w14:paraId="3B6BDF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韦振翊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地球的馈赠</w:t>
      </w:r>
    </w:p>
    <w:p w14:paraId="4C86B36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冯羽彤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梧州市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五彩缤纷的海底世界</w:t>
      </w:r>
    </w:p>
    <w:p w14:paraId="4FDC1A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刘书彤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发芽啦</w:t>
      </w:r>
    </w:p>
    <w:p w14:paraId="2A319E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张佳宇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</w:t>
      </w:r>
    </w:p>
    <w:p w14:paraId="2D0BAEF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万祖铭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未来世界</w:t>
      </w:r>
    </w:p>
    <w:p w14:paraId="711F98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闵维清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我的航天梦</w:t>
      </w:r>
    </w:p>
    <w:p w14:paraId="657443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李孝广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航天幻想曲</w:t>
      </w:r>
    </w:p>
    <w:p w14:paraId="6186F9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胡铭恩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垃圾分类幸福地球</w:t>
      </w:r>
    </w:p>
    <w:p w14:paraId="1FFB15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马尘远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舌尖上的健康抉择</w:t>
      </w:r>
    </w:p>
    <w:p w14:paraId="7A571D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苏伊琳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科技“添料”，食安“变调”</w:t>
      </w:r>
    </w:p>
    <w:p w14:paraId="3663CC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杨楚凡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幻彩之境，护绿同行</w:t>
      </w:r>
    </w:p>
    <w:p w14:paraId="738974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赵梓佑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为地球”疗伤“，孩子在行动</w:t>
      </w:r>
    </w:p>
    <w:p w14:paraId="75B1A3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周予安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变"鲸"为保、垃圾分类新战场  </w:t>
      </w:r>
    </w:p>
    <w:p w14:paraId="3FE57CA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路瑾瑜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守护绿色家园</w:t>
      </w:r>
    </w:p>
    <w:p w14:paraId="3BB3EC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王砚墨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绿色分类，美好同行</w:t>
      </w:r>
    </w:p>
    <w:p w14:paraId="10DBC7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张沐辰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173B94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马路畅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低碳生活，点亮绿色未来</w:t>
      </w:r>
    </w:p>
    <w:p w14:paraId="478983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董佳茉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自然欢歌</w:t>
      </w:r>
    </w:p>
    <w:p w14:paraId="349C4D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彭新一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希望与危机</w:t>
      </w:r>
    </w:p>
    <w:p w14:paraId="513FD98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梁木子沐河北省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海洋的哭泣与希望</w:t>
      </w:r>
    </w:p>
    <w:p w14:paraId="682BB7F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曹艺琼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 绿色生活</w:t>
      </w:r>
    </w:p>
    <w:p w14:paraId="1A0183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秦博莹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绿色未来 节能之光</w:t>
      </w:r>
    </w:p>
    <w:p w14:paraId="6231DA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杨诗茉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守护绿色地球</w:t>
      </w:r>
    </w:p>
    <w:p w14:paraId="0C012C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程梓悠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地球的绿色拥抱</w:t>
      </w:r>
    </w:p>
    <w:p w14:paraId="25B246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李昔铭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地球妈妈的生态怀抱</w:t>
      </w:r>
    </w:p>
    <w:p w14:paraId="417DEA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赵一睿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地球的多彩守护者</w:t>
      </w:r>
    </w:p>
    <w:p w14:paraId="0FA2C58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彭琳昊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大象背上的绿色家园</w:t>
      </w:r>
    </w:p>
    <w:p w14:paraId="203131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刘欣沐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重塑绿色脉搏</w:t>
      </w:r>
    </w:p>
    <w:p w14:paraId="0DB04B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张佳昊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轮动绿意，骑遇清风</w:t>
      </w:r>
    </w:p>
    <w:p w14:paraId="0EA275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张米乐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星际探索之旅</w:t>
      </w:r>
    </w:p>
    <w:p w14:paraId="7B802B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刘馨畅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宇宙中的神秘家园</w:t>
      </w:r>
    </w:p>
    <w:p w14:paraId="40D2D0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张舒墨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星际梦想港湾</w:t>
      </w:r>
    </w:p>
    <w:p w14:paraId="5235600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李新韵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多彩“圾”地：分类大作战</w:t>
      </w:r>
    </w:p>
    <w:p w14:paraId="08169F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杜明赫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低碳环保，守护地球</w:t>
      </w:r>
    </w:p>
    <w:p w14:paraId="2A6B36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石沐雨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我的机器人朋友</w:t>
      </w:r>
    </w:p>
    <w:p w14:paraId="2DEEA2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赵泽霖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地球妈妈的环保童话梦</w:t>
      </w:r>
    </w:p>
    <w:p w14:paraId="32EFFC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王瑾瑜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同一个地球，绿色de家园  </w:t>
      </w:r>
    </w:p>
    <w:p w14:paraId="691950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孙佳怡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6BE68C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杨婉凝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未来学园狂想</w:t>
      </w:r>
    </w:p>
    <w:p w14:paraId="76309A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李子赫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星际联通：太空设施家园</w:t>
      </w:r>
    </w:p>
    <w:p w14:paraId="1F2A46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冀柔兮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开往童话小镇的列车</w:t>
      </w:r>
    </w:p>
    <w:p w14:paraId="0ADBF9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李好琳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逐梦</w:t>
      </w:r>
    </w:p>
    <w:p w14:paraId="08C095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张含钰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未来家园</w:t>
      </w:r>
    </w:p>
    <w:p w14:paraId="3C0B037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张涵迪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石家庄市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城市里的太空梦</w:t>
      </w:r>
    </w:p>
    <w:p w14:paraId="1AB690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王晨羽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平顶山市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星际菜园奇遇</w:t>
      </w:r>
    </w:p>
    <w:p w14:paraId="6CC021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熊卓妍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向往的生活</w:t>
      </w:r>
    </w:p>
    <w:p w14:paraId="444C99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褚嘉喆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未来海底城</w:t>
      </w:r>
    </w:p>
    <w:p w14:paraId="1875A8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李含墨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绿色地球-我的家</w:t>
      </w:r>
    </w:p>
    <w:p w14:paraId="368FAB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汪方可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世界低碳生活</w:t>
      </w:r>
    </w:p>
    <w:p w14:paraId="457FBB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杨涵睎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踏青•氧吧之旅</w:t>
      </w:r>
    </w:p>
    <w:p w14:paraId="5C50F6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刘予泽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保护海洋</w:t>
      </w:r>
    </w:p>
    <w:p w14:paraId="62DBFF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魏阖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世界地球日</w:t>
      </w:r>
    </w:p>
    <w:p w14:paraId="71C793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刘安乔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低碳环保、绿色出行</w:t>
      </w:r>
    </w:p>
    <w:p w14:paraId="17A982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王青瑜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时光沙漏里的环保绮梦</w:t>
      </w:r>
    </w:p>
    <w:p w14:paraId="0007F0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陈元皓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绿色星球</w:t>
      </w:r>
    </w:p>
    <w:p w14:paraId="16F4EA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李子琪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绿色环保，美好社会</w:t>
      </w:r>
    </w:p>
    <w:p w14:paraId="1566F1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汪宇乔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爱护地球，共创美好家园</w:t>
      </w:r>
    </w:p>
    <w:p w14:paraId="117114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王润景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绿色出行，环保生活</w:t>
      </w:r>
    </w:p>
    <w:p w14:paraId="33F71D2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熊锦轩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共同守护绿色家园</w:t>
      </w:r>
    </w:p>
    <w:p w14:paraId="3659DB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叶子豪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守护美好家园</w:t>
      </w:r>
    </w:p>
    <w:p w14:paraId="40A6EF4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冯歆娍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我眼中的太空</w:t>
      </w:r>
    </w:p>
    <w:p w14:paraId="1FFE30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张知与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手拉手沙漠变绿洲</w:t>
      </w:r>
    </w:p>
    <w:p w14:paraId="7F12C32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沈玥辰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智创未来</w:t>
      </w:r>
    </w:p>
    <w:p w14:paraId="567D21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刘一伊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美好的地球家园</w:t>
      </w:r>
    </w:p>
    <w:p w14:paraId="365E0A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李佳一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沙滩上的小卫士</w:t>
      </w:r>
    </w:p>
    <w:p w14:paraId="4EAE62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刘童奕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别让垃圾闯进大海</w:t>
      </w:r>
    </w:p>
    <w:p w14:paraId="2EA776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吴宜泽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繁花与自然的悄悄话</w:t>
      </w:r>
    </w:p>
    <w:p w14:paraId="7A13B1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金必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地球的分类小卫士</w:t>
      </w:r>
    </w:p>
    <w:p w14:paraId="079541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李芊禾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小鱼的蓝色家园</w:t>
      </w:r>
    </w:p>
    <w:p w14:paraId="0654E6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张泓玥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干净地球</w:t>
      </w:r>
    </w:p>
    <w:p w14:paraId="4745FE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杨知珞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洋葱</w:t>
      </w:r>
    </w:p>
    <w:p w14:paraId="0AECEC3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蔡沅禾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海洋潜水艇</w:t>
      </w:r>
    </w:p>
    <w:p w14:paraId="627F566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杨知珞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美丽海景</w:t>
      </w:r>
    </w:p>
    <w:p w14:paraId="672817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曾一柠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我会爱护地球</w:t>
      </w:r>
    </w:p>
    <w:p w14:paraId="4D3830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杨伊涵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我们为垃圾分类点赞</w:t>
      </w:r>
    </w:p>
    <w:p w14:paraId="1CF44A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刘若瑜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风车下的绿色家园</w:t>
      </w:r>
    </w:p>
    <w:p w14:paraId="60CD99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陈芊瑜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鲸鱼的环保梦想</w:t>
      </w:r>
    </w:p>
    <w:p w14:paraId="106DD7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熊子睿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环保充电站</w:t>
      </w:r>
    </w:p>
    <w:p w14:paraId="1B0CD7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汤芊语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拥抱地球</w:t>
      </w:r>
    </w:p>
    <w:p w14:paraId="7A9FCE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刘茗泽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美丽的地球妈妈</w:t>
      </w:r>
    </w:p>
    <w:p w14:paraId="231A25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颜彦可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环保小天使</w:t>
      </w:r>
    </w:p>
    <w:p w14:paraId="2D6291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陈知非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开往2035的梦想列车</w:t>
      </w:r>
    </w:p>
    <w:p w14:paraId="28B39E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何知予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沙漠绿洲</w:t>
      </w:r>
    </w:p>
    <w:p w14:paraId="76F990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杨可欣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地球的微笑—环保之美</w:t>
      </w:r>
    </w:p>
    <w:p w14:paraId="77E3074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未来海洋环保基地</w:t>
      </w:r>
    </w:p>
    <w:p w14:paraId="6A7002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朱玺玥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海上的乐园</w:t>
      </w:r>
    </w:p>
    <w:p w14:paraId="7A37C1C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曹忆甜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绿色回收站</w:t>
      </w:r>
    </w:p>
    <w:p w14:paraId="504E5F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罗望殊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垃圾分类，人人有责</w:t>
      </w:r>
    </w:p>
    <w:p w14:paraId="02AD68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何锴翔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未来生态</w:t>
      </w:r>
    </w:p>
    <w:p w14:paraId="1BC653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刘嘉芮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保护地球妈妈</w:t>
      </w:r>
    </w:p>
    <w:p w14:paraId="5362A5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周一祎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两个世界的“我”</w:t>
      </w:r>
    </w:p>
    <w:p w14:paraId="372FE4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王馨苒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王馨苒</w:t>
      </w:r>
    </w:p>
    <w:p w14:paraId="20C94C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彭梓仪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</w:t>
      </w:r>
    </w:p>
    <w:p w14:paraId="1178FD3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张卿禾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蓝色海洋</w:t>
      </w:r>
    </w:p>
    <w:p w14:paraId="067BDD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张宇轩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</w:t>
      </w:r>
    </w:p>
    <w:p w14:paraId="3CD273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刘芷倾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 保护海洋 节约用水</w:t>
      </w:r>
    </w:p>
    <w:p w14:paraId="19F1EC0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胡佳熠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梦想家园</w:t>
      </w:r>
    </w:p>
    <w:p w14:paraId="19A227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王姝彤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蓝色星球</w:t>
      </w:r>
    </w:p>
    <w:p w14:paraId="30C26F0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李思诺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保护海洋</w:t>
      </w:r>
    </w:p>
    <w:p w14:paraId="618467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尚佳乾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清新家园，美！</w:t>
      </w:r>
    </w:p>
    <w:p w14:paraId="1283F73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马伊萌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保护环境，从我做起</w:t>
      </w:r>
    </w:p>
    <w:p w14:paraId="6683BF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严思琦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</w:t>
      </w:r>
    </w:p>
    <w:p w14:paraId="3BB0C1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宋昱霞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</w:t>
      </w:r>
    </w:p>
    <w:p w14:paraId="5A156B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顾欣茹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</w:t>
      </w:r>
    </w:p>
    <w:p w14:paraId="19EE8E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李溪芮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地球日</w:t>
      </w:r>
    </w:p>
    <w:p w14:paraId="04D1DE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夏晨兮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守护地球——环境的两面</w:t>
      </w:r>
    </w:p>
    <w:p w14:paraId="23CF34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叶孜彧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鲸鱼的眼泪</w:t>
      </w:r>
    </w:p>
    <w:p w14:paraId="08CAE5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刘梓妤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哭泣的海洋</w:t>
      </w:r>
    </w:p>
    <w:p w14:paraId="59C889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郑成言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流泪的小鱼</w:t>
      </w:r>
    </w:p>
    <w:p w14:paraId="181790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有趣的地球</w:t>
      </w:r>
    </w:p>
    <w:p w14:paraId="55863E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苏庭乔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亲近自然</w:t>
      </w:r>
    </w:p>
    <w:p w14:paraId="5C7E04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曹昕凌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海洋未来</w:t>
      </w:r>
    </w:p>
    <w:p w14:paraId="37BA88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毛雅雯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有魔法的大树屋</w:t>
      </w:r>
    </w:p>
    <w:p w14:paraId="321FF18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汤李瑾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松雅湖真美丽</w:t>
      </w:r>
    </w:p>
    <w:p w14:paraId="68D2C5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谭甜恬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生态梦幻之旅</w:t>
      </w:r>
    </w:p>
    <w:p w14:paraId="416349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张卿苒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世界地球日</w:t>
      </w:r>
    </w:p>
    <w:p w14:paraId="697003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刘恬芯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燃气污染</w:t>
      </w:r>
    </w:p>
    <w:p w14:paraId="2D4012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熊熙瑜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拥抱地球</w:t>
      </w:r>
    </w:p>
    <w:p w14:paraId="137B35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王沁妮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地球妈妈</w:t>
      </w:r>
    </w:p>
    <w:p w14:paraId="2B7610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王屹臣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拥抱大海</w:t>
      </w:r>
    </w:p>
    <w:p w14:paraId="25542F1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杨璟言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蔚蓝挽歌</w:t>
      </w:r>
    </w:p>
    <w:p w14:paraId="3F9C921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罗紫琪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环境保卫战</w:t>
      </w:r>
    </w:p>
    <w:p w14:paraId="404771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苏景彤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地球小卫士的绿色行动</w:t>
      </w:r>
    </w:p>
    <w:p w14:paraId="2682350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邓梓跃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珊瑚乐园</w:t>
      </w:r>
    </w:p>
    <w:p w14:paraId="40D795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邓昊阳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垃圾分类，由我做起</w:t>
      </w:r>
    </w:p>
    <w:p w14:paraId="7AE36F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王诗可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海底垃圾吞吞车</w:t>
      </w:r>
    </w:p>
    <w:p w14:paraId="29FD8B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陈若萱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垃圾分类，保护地球家园</w:t>
      </w:r>
    </w:p>
    <w:p w14:paraId="297F1B4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游宋熠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绿韵·生态绘梦</w:t>
      </w:r>
    </w:p>
    <w:p w14:paraId="72B084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王苡诺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守护绿色，拥抱未来</w:t>
      </w:r>
    </w:p>
    <w:p w14:paraId="464DDC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易子柒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护洋行动</w:t>
      </w:r>
    </w:p>
    <w:p w14:paraId="2E7D00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杨乐曦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环保卫士的“垃圾噩梦”</w:t>
      </w:r>
    </w:p>
    <w:p w14:paraId="6ADDCEF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伏辰钥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云端上的“绿色之城”</w:t>
      </w:r>
    </w:p>
    <w:p w14:paraId="042337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曹可伊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绿色地球，守护之美</w:t>
      </w:r>
    </w:p>
    <w:p w14:paraId="373CA5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肖婧朵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再生能源：守护地球新力量</w:t>
      </w:r>
    </w:p>
    <w:p w14:paraId="3130DF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王靖茜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我们爱地球</w:t>
      </w:r>
    </w:p>
    <w:p w14:paraId="53D34AD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章靖悠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一滴水的世界</w:t>
      </w:r>
    </w:p>
    <w:p w14:paraId="17A7651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刘嘉臻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低碳生活，绿色发展</w:t>
      </w:r>
    </w:p>
    <w:p w14:paraId="5F428F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陈子安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低碳出行</w:t>
      </w:r>
    </w:p>
    <w:p w14:paraId="1832FBD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马梓桓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守护地球家园</w:t>
      </w:r>
    </w:p>
    <w:p w14:paraId="537E23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聂康宏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保护环境，守护家园</w:t>
      </w:r>
    </w:p>
    <w:p w14:paraId="07562C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范瑾楠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198D9E9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郭书伊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保护环境，用爱赋彩</w:t>
      </w:r>
    </w:p>
    <w:p w14:paraId="4FB503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曾铭轩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环保十小事</w:t>
      </w:r>
    </w:p>
    <w:p w14:paraId="6F06D5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邓晴之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重织蓝绿</w:t>
      </w:r>
    </w:p>
    <w:p w14:paraId="364C52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谭佳康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多彩地球</w:t>
      </w:r>
    </w:p>
    <w:p w14:paraId="70889E4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陈梦臻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保护水资源</w:t>
      </w:r>
    </w:p>
    <w:p w14:paraId="5A0601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崔钰彤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万物生</w:t>
      </w:r>
    </w:p>
    <w:p w14:paraId="63E90D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黄宇腾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</w:t>
      </w:r>
    </w:p>
    <w:p w14:paraId="1AC874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孙渲鑫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碳索自然</w:t>
      </w:r>
    </w:p>
    <w:p w14:paraId="02AE30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林泽肖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太空环保小卫士</w:t>
      </w:r>
    </w:p>
    <w:p w14:paraId="0DFDE6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王博彦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人与自然和谐共生</w:t>
      </w:r>
    </w:p>
    <w:p w14:paraId="3732D1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杨歆然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绿梦蓝途：少女的生态绮想</w:t>
      </w:r>
    </w:p>
    <w:p w14:paraId="6E976A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花迎曦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淮安市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阳光·绿意</w:t>
      </w:r>
    </w:p>
    <w:p w14:paraId="3564AD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朱映玥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淮安市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环保你·我·他</w:t>
      </w:r>
    </w:p>
    <w:p w14:paraId="1F2F8E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卢秋一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小小环保发明家</w:t>
      </w:r>
    </w:p>
    <w:p w14:paraId="095810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邹文嘉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她怀抱的，是我们的未来</w:t>
      </w:r>
    </w:p>
    <w:p w14:paraId="5C5D45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金钰诚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环保绿色</w:t>
      </w:r>
    </w:p>
    <w:p w14:paraId="0616A3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叶翎昊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别让核污染，吞掉海洋的色彩</w:t>
      </w:r>
    </w:p>
    <w:p w14:paraId="75B3A4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高轶恒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496A48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宁紫艺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胡萝卜的成长</w:t>
      </w:r>
    </w:p>
    <w:p w14:paraId="37555F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雷锦奕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低碳环保，绿色生活</w:t>
      </w:r>
    </w:p>
    <w:p w14:paraId="5AF54B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王颢辰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分类垃圾</w:t>
      </w:r>
    </w:p>
    <w:p w14:paraId="00339D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蔡纾语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地球笑了</w:t>
      </w:r>
    </w:p>
    <w:p w14:paraId="23407CE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叶子琛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共护美好家园</w:t>
      </w:r>
    </w:p>
    <w:p w14:paraId="4A1DBD9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宋沐晨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</w:t>
      </w:r>
    </w:p>
    <w:p w14:paraId="5F2DDC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刘明越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听快乐</w:t>
      </w:r>
    </w:p>
    <w:p w14:paraId="5909A7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王若潇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美丽家园</w:t>
      </w:r>
    </w:p>
    <w:p w14:paraId="6DCEB6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谢尚恒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收回垃圾的世界</w:t>
      </w:r>
    </w:p>
    <w:p w14:paraId="54F6736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乔厚行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保卫地球</w:t>
      </w:r>
    </w:p>
    <w:p w14:paraId="33B9C54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于雨溪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环保从我做起</w:t>
      </w:r>
    </w:p>
    <w:p w14:paraId="1EE745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丛博睿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绿色的家园</w:t>
      </w:r>
    </w:p>
    <w:p w14:paraId="5E9F23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房长安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天空之城-绿境</w:t>
      </w:r>
    </w:p>
    <w:p w14:paraId="211346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智净 自然</w:t>
      </w:r>
    </w:p>
    <w:p w14:paraId="6D7D5B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修金泽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环保新能源工厂</w:t>
      </w:r>
    </w:p>
    <w:p w14:paraId="731E99B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李杨依诺陕西省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汉中市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分类小超人的环保行动</w:t>
      </w:r>
    </w:p>
    <w:p w14:paraId="715814E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文姝睿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汉中市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大自然的环保小课堂</w:t>
      </w:r>
    </w:p>
    <w:p w14:paraId="25EA58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李心然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汉中市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地球小卫士的环保大冒险</w:t>
      </w:r>
    </w:p>
    <w:p w14:paraId="02C2FE2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谢雨涵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汉中市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环保之旅</w:t>
      </w:r>
    </w:p>
    <w:p w14:paraId="5949C92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王圣雅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汉中市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5F1998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陶柳岩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汉中市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</w:t>
      </w:r>
    </w:p>
    <w:p w14:paraId="313B5C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刘梓湉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美丽星球</w:t>
      </w:r>
    </w:p>
    <w:p w14:paraId="3DE615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田筱添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美丽中国</w:t>
      </w:r>
    </w:p>
    <w:p w14:paraId="6A4B54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文晨希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绿画笔，蓝梦想</w:t>
      </w:r>
    </w:p>
    <w:p w14:paraId="49EFB4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张清澄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干涸与生机</w:t>
      </w:r>
    </w:p>
    <w:p w14:paraId="2ED5CD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沙芮宁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环保科技小镇</w:t>
      </w:r>
    </w:p>
    <w:p w14:paraId="7DD585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王馨然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我伞下的世界</w:t>
      </w:r>
    </w:p>
    <w:p w14:paraId="1E14C9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马昕瑷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保护自然，和谐共生</w:t>
      </w:r>
    </w:p>
    <w:p w14:paraId="642B53E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萌趣地球家园</w:t>
      </w:r>
    </w:p>
    <w:p w14:paraId="00A80EE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冯熙悦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环保小卫士在行动</w:t>
      </w:r>
    </w:p>
    <w:p w14:paraId="1CD3F82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李一阳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世界无烟日</w:t>
      </w:r>
    </w:p>
    <w:p w14:paraId="3306AF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乔子琛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守护绿色家园</w:t>
      </w:r>
    </w:p>
    <w:p w14:paraId="1469A0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姚彦禛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节水小世界</w:t>
      </w:r>
    </w:p>
    <w:p w14:paraId="36CAA79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郭芝语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小手行动改变地球</w:t>
      </w:r>
    </w:p>
    <w:p w14:paraId="533E3B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杨宸睿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未来森林</w:t>
      </w:r>
    </w:p>
    <w:p w14:paraId="159031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富鸿宇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干净的海滩</w:t>
      </w:r>
    </w:p>
    <w:p w14:paraId="1C64A27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孟奕欣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守护蓝色</w:t>
      </w:r>
    </w:p>
    <w:p w14:paraId="73CA72F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刘宸赫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保护森林</w:t>
      </w:r>
    </w:p>
    <w:p w14:paraId="668FD6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朱兆庭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环保机械恐龙</w:t>
      </w:r>
    </w:p>
    <w:p w14:paraId="46A1FD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李晗悦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保护海洋生物</w:t>
      </w:r>
    </w:p>
    <w:p w14:paraId="261542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李弈宏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晴天</w:t>
      </w:r>
    </w:p>
    <w:p w14:paraId="2D41C42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马千霖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地球上的家</w:t>
      </w:r>
    </w:p>
    <w:p w14:paraId="38C5868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王佑加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</w:t>
      </w:r>
    </w:p>
    <w:p w14:paraId="7DC24B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陈禹心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</w:t>
      </w:r>
    </w:p>
    <w:p w14:paraId="352496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贺长娟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绿色的世界</w:t>
      </w:r>
    </w:p>
    <w:p w14:paraId="57B40B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张梓沐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</w:t>
      </w:r>
    </w:p>
    <w:p w14:paraId="74D769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王艺澄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一滴水</w:t>
      </w:r>
    </w:p>
    <w:p w14:paraId="4E49FAB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洪妙清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家园</w:t>
      </w:r>
    </w:p>
    <w:p w14:paraId="366F63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刘煜涵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我爱地球村</w:t>
      </w:r>
    </w:p>
    <w:p w14:paraId="359072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张晨曦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</w:t>
      </w:r>
    </w:p>
    <w:p w14:paraId="000A21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袁子宸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 人人有责</w:t>
      </w:r>
    </w:p>
    <w:p w14:paraId="533452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贾羽菲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鱼类的遗书</w:t>
      </w:r>
    </w:p>
    <w:p w14:paraId="7A4C99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杨佳煜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自然与我，共赴绮梦 </w:t>
      </w:r>
    </w:p>
    <w:p w14:paraId="70B58EC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徐嘉映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同心童行护家园</w:t>
      </w:r>
    </w:p>
    <w:p w14:paraId="6C9F78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杜浠言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保护环境，人人有责</w:t>
      </w:r>
    </w:p>
    <w:p w14:paraId="68C901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王翰铭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惜水护生，万物盼泽</w:t>
      </w:r>
    </w:p>
    <w:p w14:paraId="315ED2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沈正玥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生态之水，滴汇未来</w:t>
      </w:r>
    </w:p>
    <w:p w14:paraId="4AD8FF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许兮若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爱地球，绿生活</w:t>
      </w:r>
    </w:p>
    <w:p w14:paraId="0CE010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胡瑾渝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地球精灵笑哈哈 我们永远保护她</w:t>
      </w:r>
    </w:p>
    <w:p w14:paraId="3D8BDC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李子衿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环保地球</w:t>
      </w:r>
    </w:p>
    <w:p w14:paraId="20F6BDB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王可人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绿色环保节能</w:t>
      </w:r>
    </w:p>
    <w:p w14:paraId="5F5E34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涂朗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保护环境，人人有责</w:t>
      </w:r>
    </w:p>
    <w:p w14:paraId="5D7DD3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王天一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绿翼重生——低碳之翼，生态未来 </w:t>
      </w:r>
    </w:p>
    <w:p w14:paraId="78CE1B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周钰汐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小手掌心的彩虹故乡</w:t>
      </w:r>
    </w:p>
    <w:p w14:paraId="61BA12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余洋锡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我是未来环保小卫士</w:t>
      </w:r>
    </w:p>
    <w:p w14:paraId="7FC1AB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杨苡璇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地球的呐喊</w:t>
      </w:r>
    </w:p>
    <w:p w14:paraId="6392FE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钟欣冉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地球妈妈笑了</w:t>
      </w:r>
    </w:p>
    <w:p w14:paraId="57529B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杨嫤楠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未来之城</w:t>
      </w:r>
    </w:p>
    <w:p w14:paraId="20033C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李志逸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小手守护地球</w:t>
      </w:r>
    </w:p>
    <w:p w14:paraId="4B484FC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刘予乐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环保之境：黑白与彩色的对话</w:t>
      </w:r>
    </w:p>
    <w:p w14:paraId="623414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刘思柔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自然共生的年轮印记</w:t>
      </w:r>
    </w:p>
    <w:p w14:paraId="6669E3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汤锦年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海洋生物的多样性</w:t>
      </w:r>
    </w:p>
    <w:p w14:paraId="152B4DC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黄霁洋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环保小卫士</w:t>
      </w:r>
    </w:p>
    <w:p w14:paraId="57D60C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王悠然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留一份生机</w:t>
      </w:r>
    </w:p>
    <w:p w14:paraId="7E39D0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林槿涵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海豚的海底家园</w:t>
      </w:r>
    </w:p>
    <w:p w14:paraId="3029E6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郑宁昊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拯救海洋“黑影”</w:t>
      </w:r>
    </w:p>
    <w:p w14:paraId="0F29F7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阳文一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拥抱大自然</w:t>
      </w:r>
    </w:p>
    <w:p w14:paraId="1AA6F13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陈胤艺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滴答守护</w:t>
      </w:r>
    </w:p>
    <w:p w14:paraId="374619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李姝悦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蓝色未来</w:t>
      </w:r>
    </w:p>
    <w:p w14:paraId="260B03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蒲思甜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保护环境与爱同行</w:t>
      </w:r>
    </w:p>
    <w:p w14:paraId="4F8D93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吴佳玉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家园</w:t>
      </w:r>
    </w:p>
    <w:p w14:paraId="4D183A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罗依灵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我们的蔚蓝星球</w:t>
      </w:r>
    </w:p>
    <w:p w14:paraId="366661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李子沐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小手护地球</w:t>
      </w:r>
    </w:p>
    <w:p w14:paraId="64AA69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周陈文星四川省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守护多彩地球，共筑美好家园</w:t>
      </w:r>
    </w:p>
    <w:p w14:paraId="1BAB8C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李静羽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9水之天平</w:t>
      </w:r>
    </w:p>
    <w:p w14:paraId="751F6B4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魏诗桐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守护海洋</w:t>
      </w:r>
    </w:p>
    <w:p w14:paraId="3BFA95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赵晨锦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</w:t>
      </w:r>
    </w:p>
    <w:p w14:paraId="73A43A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卓旖肖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我为地球添摸绿</w:t>
      </w:r>
    </w:p>
    <w:p w14:paraId="78C440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李昕哲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地球的垃圾分类小卫士</w:t>
      </w:r>
    </w:p>
    <w:p w14:paraId="0BDF7A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杨烨恺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水滴里的水世界</w:t>
      </w:r>
    </w:p>
    <w:p w14:paraId="27FA65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杨瑾睿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我帮地球分垃圾</w:t>
      </w:r>
    </w:p>
    <w:p w14:paraId="798258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李星瑶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和绿孔雀跳舞</w:t>
      </w:r>
    </w:p>
    <w:p w14:paraId="776FC3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张博衍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双柏翠羽舞繁花</w:t>
      </w:r>
    </w:p>
    <w:p w14:paraId="030B79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李昱萱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紫溪山上的欢乐歌</w:t>
      </w:r>
    </w:p>
    <w:p w14:paraId="2FFC00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滕子悦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童真宇宙行</w:t>
      </w:r>
    </w:p>
    <w:p w14:paraId="0196768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汤叔慧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小小环保人，手绘大未来</w:t>
      </w:r>
    </w:p>
    <w:p w14:paraId="7360C4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资穆辰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彝乡生态梦</w:t>
      </w:r>
    </w:p>
    <w:p w14:paraId="2485D0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杜易桓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星际奇妙旅</w:t>
      </w:r>
    </w:p>
    <w:p w14:paraId="585B19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幻园仙踪</w:t>
      </w:r>
    </w:p>
    <w:p w14:paraId="5A57D2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陈杨兮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被污染吞噬的鲸</w:t>
      </w:r>
    </w:p>
    <w:p w14:paraId="76229C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孙嘉琪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绿孔雀的故乡</w:t>
      </w:r>
    </w:p>
    <w:p w14:paraId="0B7A35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杨曦景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未来环保卫士</w:t>
      </w:r>
    </w:p>
    <w:p w14:paraId="3F4893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钟炆璟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地球清洁密码</w:t>
      </w:r>
    </w:p>
    <w:p w14:paraId="45AC93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杨子骞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畅想未来</w:t>
      </w:r>
    </w:p>
    <w:p w14:paraId="014624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杜筱潁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呵护生命家园</w:t>
      </w:r>
    </w:p>
    <w:p w14:paraId="7117AB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胡钰涵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智慧垃圾进化站</w:t>
      </w:r>
    </w:p>
    <w:p w14:paraId="79E28A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刘欣洋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绿头发的环保小骑手</w:t>
      </w:r>
    </w:p>
    <w:p w14:paraId="0D2E95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陈柏然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地球妈妈的微笑</w:t>
      </w:r>
    </w:p>
    <w:p w14:paraId="7E85718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汪思羽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我爱运动</w:t>
      </w:r>
    </w:p>
    <w:p w14:paraId="346014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罗悠然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小扫帚，大守护</w:t>
      </w:r>
    </w:p>
    <w:p w14:paraId="6C8606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龚逸轩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与动物共护地球</w:t>
      </w:r>
    </w:p>
    <w:p w14:paraId="7AC049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鲁宸钰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请别让我哭泣</w:t>
      </w:r>
    </w:p>
    <w:p w14:paraId="2380AC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朱可瑶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我们和地球的约定—禁烟</w:t>
      </w:r>
    </w:p>
    <w:p w14:paraId="693F1A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许依诺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共护绿色地球，共筑美好家园</w:t>
      </w:r>
    </w:p>
    <w:p w14:paraId="10D0B9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张杨佳湉云南省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保护环境•与爱同行</w:t>
      </w:r>
    </w:p>
    <w:p w14:paraId="29B3AE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朱玥辰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绿色食品   健康人生</w:t>
      </w:r>
    </w:p>
    <w:p w14:paraId="747FC76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魏淑怡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保护地球妈妈，守护生态环境</w:t>
      </w:r>
    </w:p>
    <w:p w14:paraId="1A44EA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李沛凝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未来树之城</w:t>
      </w:r>
    </w:p>
    <w:p w14:paraId="6BCE71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张玥宣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爱护地球   守护家园</w:t>
      </w:r>
    </w:p>
    <w:p w14:paraId="04FE74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张芮宁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节约水资源</w:t>
      </w:r>
    </w:p>
    <w:p w14:paraId="358B169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罗梓玉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健康运动跳起来</w:t>
      </w:r>
    </w:p>
    <w:p w14:paraId="3C658D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李沐阳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大树里的环保世界</w:t>
      </w:r>
    </w:p>
    <w:p w14:paraId="0DA000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杨云溪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美丽的地球我的家</w:t>
      </w:r>
    </w:p>
    <w:p w14:paraId="3B9E48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姚劲和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动物大家庭</w:t>
      </w:r>
    </w:p>
    <w:p w14:paraId="69EF0E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姜懿玲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花丛中的精灵与自然之约</w:t>
      </w:r>
    </w:p>
    <w:p w14:paraId="68CDC7D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李景汐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魔法灯泡</w:t>
      </w:r>
    </w:p>
    <w:p w14:paraId="0F9639E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肖瑾宸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友好城</w:t>
      </w:r>
    </w:p>
    <w:p w14:paraId="040999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陈宁萱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1E1852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王朝玥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绿壤筑梦，星海驰航</w:t>
      </w:r>
    </w:p>
    <w:p w14:paraId="06C050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李明顺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三七花开 和谐文山</w:t>
      </w:r>
    </w:p>
    <w:p w14:paraId="395669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陆睿婕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绿色生活，蓝色梦想</w:t>
      </w:r>
    </w:p>
    <w:p w14:paraId="0C1DAC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屠義峰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绿色生活—你我共行动</w:t>
      </w:r>
    </w:p>
    <w:p w14:paraId="083BDD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焦家怡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低碳生活，自然科普</w:t>
      </w:r>
    </w:p>
    <w:p w14:paraId="209DF3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朱坤玉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科幻之光，蔚蓝海洋</w:t>
      </w:r>
    </w:p>
    <w:p w14:paraId="005158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唐芊柠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沙退绿进</w:t>
      </w:r>
    </w:p>
    <w:p w14:paraId="5E98DC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高子诺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我的家园由我守护</w:t>
      </w:r>
    </w:p>
    <w:p w14:paraId="1AF689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徐安龙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保护生态环境</w:t>
      </w:r>
    </w:p>
    <w:p w14:paraId="55C405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吴长轩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保护生态环境</w:t>
      </w:r>
    </w:p>
    <w:p w14:paraId="569E2C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陈永嘉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被禁锢的斑斓</w:t>
      </w:r>
    </w:p>
    <w:p w14:paraId="19EE904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杨雅囡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生态奇幻之旅</w:t>
      </w:r>
    </w:p>
    <w:p w14:paraId="3F2D059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周先昊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保护地球保护家园  </w:t>
      </w:r>
    </w:p>
    <w:p w14:paraId="7EA95B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卢俊凯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同一片蓝天</w:t>
      </w:r>
    </w:p>
    <w:p w14:paraId="7E2C0D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杨孟锟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太空里的胡萝卜奇妙旅</w:t>
      </w:r>
    </w:p>
    <w:p w14:paraId="170A96E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徐卿语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伞下小世界</w:t>
      </w:r>
    </w:p>
    <w:p w14:paraId="1FCE9B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绿色出行守护未来</w:t>
      </w:r>
    </w:p>
    <w:p w14:paraId="24918E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肖芸溪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</w:t>
      </w:r>
    </w:p>
    <w:p w14:paraId="132CC7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黄星迪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低碳守护蓝金海岸</w:t>
      </w:r>
    </w:p>
    <w:p w14:paraId="63969B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李亚霓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人与自然和谐共生</w:t>
      </w:r>
    </w:p>
    <w:p w14:paraId="7DE167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柏雪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绿色出行为地球减负，让生活添彩</w:t>
      </w:r>
    </w:p>
    <w:p w14:paraId="6C7980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赵凯翊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我和我的动物朋友们</w:t>
      </w:r>
    </w:p>
    <w:p w14:paraId="47665B4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林煦璋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“沙漠”变形记</w:t>
      </w:r>
    </w:p>
    <w:p w14:paraId="7B8ED6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唐思齐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海洋城市的小卫士</w:t>
      </w:r>
    </w:p>
    <w:p w14:paraId="3D12945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杜镇辰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低碳小卫士的奇幻之旅</w:t>
      </w:r>
    </w:p>
    <w:p w14:paraId="2519FEB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袁菁禧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破碎的共生</w:t>
      </w:r>
    </w:p>
    <w:p w14:paraId="1324CA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黄熙演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地球的绿色生活派对</w:t>
      </w:r>
    </w:p>
    <w:p w14:paraId="77EB9B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赵纾婕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快乐随行</w:t>
      </w:r>
    </w:p>
    <w:p w14:paraId="4A747C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王语墨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地球妈妈的魔法彩虹路</w:t>
      </w:r>
    </w:p>
    <w:p w14:paraId="7D8312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桂俊赫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共赴绿蓝好时光</w:t>
      </w:r>
    </w:p>
    <w:p w14:paraId="504116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何子恺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蓝绿交响-未来之约</w:t>
      </w:r>
    </w:p>
    <w:p w14:paraId="0733E7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张桓龄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地球之盾</w:t>
      </w:r>
    </w:p>
    <w:p w14:paraId="53A2E8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钟梓涵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童真绘梦 绿韵蓝途</w:t>
      </w:r>
    </w:p>
    <w:p w14:paraId="765C66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王明希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海洋守护者</w:t>
      </w:r>
    </w:p>
    <w:p w14:paraId="41B73D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刘芷铱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垃圾分类，为乡村添一抹绿</w:t>
      </w:r>
    </w:p>
    <w:p w14:paraId="020257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丰雨萱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地球垃圾分类守护</w:t>
      </w:r>
    </w:p>
    <w:p w14:paraId="7B7467C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杨瑾轩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绿融星海，共绘蓝未来</w:t>
      </w:r>
    </w:p>
    <w:p w14:paraId="3E58C1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段兴琳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绿韵护蓝，地球的微笑</w:t>
      </w:r>
    </w:p>
    <w:p w14:paraId="5B29EC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柏启宁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海洋的呼救</w:t>
      </w:r>
    </w:p>
    <w:p w14:paraId="6E814F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曾万予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云间童梦</w:t>
      </w:r>
    </w:p>
    <w:p w14:paraId="05D465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郭一忱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一滴水 两个世界</w:t>
      </w:r>
    </w:p>
    <w:p w14:paraId="2A4300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肖夏芸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小手捧个绿蓝宝</w:t>
      </w:r>
    </w:p>
    <w:p w14:paraId="44CDEF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李漫莎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 蓝色未来</w:t>
      </w:r>
    </w:p>
    <w:p w14:paraId="00BFEE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赛海悦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生态未来、低碳与自然的交融</w:t>
      </w:r>
    </w:p>
    <w:p w14:paraId="2F8BB6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李翰宇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欢乐自然伙伴行</w:t>
      </w:r>
    </w:p>
    <w:p w14:paraId="6426F1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徐卿语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和谐共生</w:t>
      </w:r>
    </w:p>
    <w:p w14:paraId="14D2F2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绿色生活，美好家园</w:t>
      </w:r>
    </w:p>
    <w:p w14:paraId="2B2146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王培伊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垃圾分类·幸福家园</w:t>
      </w:r>
    </w:p>
    <w:p w14:paraId="4DADC8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佘金睿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绿芽与蓝梦的共生梦</w:t>
      </w:r>
    </w:p>
    <w:p w14:paraId="7C08A2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李文宇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星际绿途：共赴蓝色未来</w:t>
      </w:r>
    </w:p>
    <w:p w14:paraId="6ED805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卢登柳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拉链分割下的地球：守护绿色，对抗污染</w:t>
      </w:r>
    </w:p>
    <w:p w14:paraId="1C6500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胡馨可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地球两半景  节水护绿行</w:t>
      </w:r>
    </w:p>
    <w:p w14:paraId="1D7383D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刘沅霖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绿轨傣韵</w:t>
      </w:r>
    </w:p>
    <w:p w14:paraId="65815B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方言蹊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菌王国探险</w:t>
      </w:r>
    </w:p>
    <w:p w14:paraId="15C610B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玉喃婉宗云南省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绿色生活进行时</w:t>
      </w:r>
    </w:p>
    <w:p w14:paraId="733EFB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彭怡锦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动物们的绿色家园</w:t>
      </w:r>
    </w:p>
    <w:p w14:paraId="7CD14C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谢梓萌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宇宙乐园大冒险</w:t>
      </w:r>
    </w:p>
    <w:p w14:paraId="60CD201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李昕妍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保护地球人人有责</w:t>
      </w:r>
    </w:p>
    <w:p w14:paraId="454711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王艺霖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海底小卫士，点亮蓝未来</w:t>
      </w:r>
    </w:p>
    <w:p w14:paraId="1036F7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鲁琪玥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丛林中的穿山甲</w:t>
      </w:r>
    </w:p>
    <w:p w14:paraId="682C06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刘宜昕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共“植”一抹绿</w:t>
      </w:r>
    </w:p>
    <w:p w14:paraId="174BBA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杨一宸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西双版纳的奇妙生灵</w:t>
      </w:r>
    </w:p>
    <w:p w14:paraId="69BF3DB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陈米可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粉色星球</w:t>
      </w:r>
    </w:p>
    <w:p w14:paraId="5C66D0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付梓淇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守护家园</w:t>
      </w:r>
    </w:p>
    <w:p w14:paraId="4BE1C2B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田铭宸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我的绿美家庭</w:t>
      </w:r>
    </w:p>
    <w:p w14:paraId="234A4E6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曾一坤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守护海洋——机械净化者</w:t>
      </w:r>
    </w:p>
    <w:p w14:paraId="4AB589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孙允婕亦云南省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奇幻树中城</w:t>
      </w:r>
    </w:p>
    <w:p w14:paraId="071131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西丽般雅云南省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海洋“垃圾怪”乐园</w:t>
      </w:r>
    </w:p>
    <w:p w14:paraId="69AB66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刘思睿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守护家园</w:t>
      </w:r>
    </w:p>
    <w:p w14:paraId="455C8E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李昱潼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小脚丫的蓝色海洋梦</w:t>
      </w:r>
    </w:p>
    <w:p w14:paraId="2F09FC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彭诗怡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我的摘星梦</w:t>
      </w:r>
    </w:p>
    <w:p w14:paraId="11784FF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曹艺涵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树屋城市</w:t>
      </w:r>
    </w:p>
    <w:p w14:paraId="3A77334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周思唯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绿色环保小卫士</w:t>
      </w:r>
    </w:p>
    <w:p w14:paraId="352E73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李乐伊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低碳环保伴我行，共创美丽新家园。</w:t>
      </w:r>
    </w:p>
    <w:p w14:paraId="137A30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谢少梓萌云南省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绿精灵的守护之约</w:t>
      </w:r>
    </w:p>
    <w:p w14:paraId="3BC3EA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徐锦玉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交融之境.守护海洋</w:t>
      </w:r>
    </w:p>
    <w:p w14:paraId="459A7DC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刘俊宇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拥抱地球</w:t>
      </w:r>
    </w:p>
    <w:p w14:paraId="38674D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肖知遇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守护我们共同的家园</w:t>
      </w:r>
    </w:p>
    <w:p w14:paraId="19D2BD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陈伊格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人与自然和谐生态乐园</w:t>
      </w:r>
    </w:p>
    <w:p w14:paraId="37B834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杨茉彤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童趣生态园</w:t>
      </w:r>
    </w:p>
    <w:p w14:paraId="676215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李何乐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骑着蜗牛看世界</w:t>
      </w:r>
    </w:p>
    <w:p w14:paraId="5FAE61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徐梓萱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地球母亲和她的孩子们</w:t>
      </w:r>
    </w:p>
    <w:p w14:paraId="0760BA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邓若曦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痛苦的大树</w:t>
      </w:r>
    </w:p>
    <w:p w14:paraId="1C78A6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罗敬尧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环保：地球的双面镜像</w:t>
      </w:r>
    </w:p>
    <w:p w14:paraId="04EB37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王艺霖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绿色城市畅想</w:t>
      </w:r>
    </w:p>
    <w:p w14:paraId="61F780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王婉笛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美丽地球</w:t>
      </w:r>
    </w:p>
    <w:p w14:paraId="468081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牛宇芊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大树里的房子</w:t>
      </w:r>
    </w:p>
    <w:p w14:paraId="3C907EF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皇可宜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遨游世界</w:t>
      </w:r>
    </w:p>
    <w:p w14:paraId="661B675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罗笑颜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魔法洪水</w:t>
      </w:r>
    </w:p>
    <w:p w14:paraId="1198FC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黄钰珂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海洋和陆地的“悄悄话”</w:t>
      </w:r>
    </w:p>
    <w:p w14:paraId="0673B5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何可馨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科幻飞行之路</w:t>
      </w:r>
    </w:p>
    <w:p w14:paraId="3F6B44B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訾城铄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</w:t>
      </w:r>
    </w:p>
    <w:p w14:paraId="4BB46FD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罗语诺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地球的新衣</w:t>
      </w:r>
    </w:p>
    <w:p w14:paraId="3454E8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王品月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民族姐妹共护绿色家园</w:t>
      </w:r>
    </w:p>
    <w:p w14:paraId="6D8CA8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胡建怡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地球开始生病了</w:t>
      </w:r>
    </w:p>
    <w:p w14:paraId="204643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陈启正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童心展望未来</w:t>
      </w:r>
    </w:p>
    <w:p w14:paraId="20C02C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罗雯雯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携手环保，绘地球欢颜</w:t>
      </w:r>
    </w:p>
    <w:p w14:paraId="6BBFD09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何欣霖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民族童趣：共筑绿色生态梦</w:t>
      </w:r>
    </w:p>
    <w:p w14:paraId="458A82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王沐梓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孔雀快递：雨林瞬移计划</w:t>
      </w:r>
    </w:p>
    <w:p w14:paraId="56D6E1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李柯欣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彩虹单车：民族走廊计划</w:t>
      </w:r>
    </w:p>
    <w:p w14:paraId="313A73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滕文熙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水的重量</w:t>
      </w:r>
    </w:p>
    <w:p w14:paraId="0CD982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白君尧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未来世界大冒险</w:t>
      </w:r>
    </w:p>
    <w:p w14:paraId="4651720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赵烯僮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蓝色天空.绿色家园</w:t>
      </w:r>
    </w:p>
    <w:p w14:paraId="2C1BA1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李昕桐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未来家园</w:t>
      </w:r>
    </w:p>
    <w:p w14:paraId="1219B7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王峻源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地球的微笑</w:t>
      </w:r>
    </w:p>
    <w:p w14:paraId="160998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张奕婷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爱护地球</w:t>
      </w:r>
    </w:p>
    <w:p w14:paraId="1899C0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曲星燚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绿韵蓝梦</w:t>
      </w:r>
    </w:p>
    <w:p w14:paraId="13487A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白景睿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我们的地球</w:t>
      </w:r>
    </w:p>
    <w:p w14:paraId="44CBCB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李依诺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海底小卫士</w:t>
      </w:r>
    </w:p>
    <w:p w14:paraId="517D396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王俊皓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和谐美丽地球村</w:t>
      </w:r>
    </w:p>
    <w:p w14:paraId="3E5BBB6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许浩杨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未来星际</w:t>
      </w:r>
    </w:p>
    <w:p w14:paraId="35E6E1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许嘉禾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绿梦启航，蓝宇新程</w:t>
      </w:r>
    </w:p>
    <w:p w14:paraId="47323CD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普槿铭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守护地球，共赴蓝绿之约</w:t>
      </w:r>
    </w:p>
    <w:p w14:paraId="136B1D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李安瑾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地球的守护者</w:t>
      </w:r>
    </w:p>
    <w:p w14:paraId="5D039F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汪熙程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海洋的叹息</w:t>
      </w:r>
    </w:p>
    <w:p w14:paraId="281114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杨芮宁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绿意蓝梦</w:t>
      </w:r>
    </w:p>
    <w:p w14:paraId="5BB54F0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陈霖萱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保护地球，看见未来</w:t>
      </w:r>
    </w:p>
    <w:p w14:paraId="256DE4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白意芳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绿林里的欢趣，蓝塘中的童话</w:t>
      </w:r>
    </w:p>
    <w:p w14:paraId="7C86E4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张俊娴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人与自然和谐共生</w:t>
      </w:r>
    </w:p>
    <w:p w14:paraId="2718BD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普泓嘉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守护地球，倡导环保</w:t>
      </w:r>
    </w:p>
    <w:p w14:paraId="1131BD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刘怿璇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守护绿色地球</w:t>
      </w:r>
    </w:p>
    <w:p w14:paraId="0D9EE5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董镱桐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海洋的笑脸与哭脸</w:t>
      </w:r>
    </w:p>
    <w:p w14:paraId="07A283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雷佳润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彩虹环保小卫士</w:t>
      </w:r>
    </w:p>
    <w:p w14:paraId="167EA54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任启辰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都市自然梦 环保新家园</w:t>
      </w:r>
    </w:p>
    <w:p w14:paraId="526408C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李雨萱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地球的环保小卫士</w:t>
      </w:r>
    </w:p>
    <w:p w14:paraId="413BA7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李锦瑜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低碳环保，守护绿色家园</w:t>
      </w:r>
    </w:p>
    <w:p w14:paraId="4AE585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胡仁馨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和谐共生</w:t>
      </w:r>
    </w:p>
    <w:p w14:paraId="3D1D58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曲筱筱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万物共生 地球母亲的怀抱</w:t>
      </w:r>
    </w:p>
    <w:p w14:paraId="106D52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杨昔沫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 守护多彩家园</w:t>
      </w:r>
    </w:p>
    <w:p w14:paraId="30C5FC68" w14:textId="77777777" w:rsidR="005422D1" w:rsidRDefault="005422D1">
      <w:pPr>
        <w:widowControl/>
        <w:jc w:val="left"/>
        <w:rPr>
          <w:rFonts w:ascii="黑体" w:eastAsia="黑体" w:hAnsi="黑体" w:cs="黑体"/>
          <w:color w:val="000000"/>
          <w:kern w:val="0"/>
          <w:sz w:val="32"/>
          <w:szCs w:val="32"/>
          <w:lang w:bidi="ar"/>
        </w:rPr>
      </w:pPr>
    </w:p>
    <w:p w14:paraId="4778E6DD" w14:textId="77777777" w:rsidR="005422D1" w:rsidRDefault="00692B9C">
      <w:pPr>
        <w:widowControl/>
        <w:jc w:val="left"/>
        <w:rPr>
          <w:rFonts w:ascii="思源宋体 CN Heavy" w:eastAsia="思源宋体 CN Heavy" w:hAnsi="思源宋体 CN Heavy" w:cs="思源宋体 CN Heavy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黑体" w:eastAsia="黑体" w:hAnsi="黑体" w:cs="黑体" w:hint="eastAsia"/>
          <w:color w:val="000000"/>
          <w:kern w:val="0"/>
          <w:sz w:val="32"/>
          <w:szCs w:val="32"/>
          <w:lang w:bidi="ar"/>
        </w:rPr>
        <w:t>二、</w:t>
      </w:r>
      <w:r>
        <w:rPr>
          <w:rFonts w:ascii="黑体" w:eastAsia="黑体" w:hAnsi="黑体" w:cs="黑体" w:hint="eastAsia"/>
          <w:b/>
          <w:bCs/>
          <w:color w:val="000000"/>
          <w:kern w:val="0"/>
          <w:sz w:val="32"/>
          <w:szCs w:val="32"/>
          <w:lang w:bidi="ar"/>
        </w:rPr>
        <w:t>小学低年级组</w:t>
      </w:r>
    </w:p>
    <w:p w14:paraId="76AD21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b/>
          <w:bCs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小学低年级组·“绿色生活 蓝色未来”绘画作品一等奖（151名）</w:t>
      </w:r>
    </w:p>
    <w:p w14:paraId="76ED81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李晓彤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绿色生花</w:t>
      </w:r>
    </w:p>
    <w:p w14:paraId="659F0B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王昕妍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绿境浅吟，蓝途漫歌</w:t>
      </w:r>
    </w:p>
    <w:p w14:paraId="1FD808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李皓晨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生态机甲</w:t>
      </w:r>
    </w:p>
    <w:p w14:paraId="535F46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许婧妤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 你我做起</w:t>
      </w:r>
    </w:p>
    <w:p w14:paraId="410B2D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何瀚霖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  从我做起</w:t>
      </w:r>
    </w:p>
    <w:p w14:paraId="549F57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王钰佳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  绿色环保</w:t>
      </w:r>
    </w:p>
    <w:p w14:paraId="6D26F9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刘睿淇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灰蓝之殇</w:t>
      </w:r>
    </w:p>
    <w:p w14:paraId="7B3F71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叶雨橦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鲸鱼岛</w:t>
      </w:r>
    </w:p>
    <w:p w14:paraId="4D5833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庄钧浩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共生之园</w:t>
      </w:r>
    </w:p>
    <w:p w14:paraId="0A22C8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罗若宸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漂流瓶的畅想</w:t>
      </w:r>
    </w:p>
    <w:p w14:paraId="3AEF12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姚道淞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水滴载地球，万物共栖居</w:t>
      </w:r>
    </w:p>
    <w:p w14:paraId="63D5D3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颜禹信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垃圾分类，蓝色未来</w:t>
      </w:r>
    </w:p>
    <w:p w14:paraId="372C60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许艺昕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人类与自然和谐共生</w:t>
      </w:r>
    </w:p>
    <w:p w14:paraId="353F6E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赖呈菱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 低碳生活</w:t>
      </w:r>
    </w:p>
    <w:p w14:paraId="6E7CFA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王翊坤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保护地球·低碳生活</w:t>
      </w:r>
    </w:p>
    <w:p w14:paraId="16A5ED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雷若颖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点亮绿色未来</w:t>
      </w:r>
    </w:p>
    <w:p w14:paraId="60077F5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陈芊聿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共护绿家园</w:t>
      </w:r>
    </w:p>
    <w:p w14:paraId="1E1396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蔡熙妍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鲤城守护者</w:t>
      </w:r>
    </w:p>
    <w:p w14:paraId="7FA4B8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柯珊珊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绿境相融，蓝图携手同绘</w:t>
      </w:r>
    </w:p>
    <w:p w14:paraId="1BE40B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李语彤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蓝色未来</w:t>
      </w:r>
    </w:p>
    <w:p w14:paraId="6A1D03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丁禹森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403858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蔡芷绮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童心绘绿，共筑蔚蓝</w:t>
      </w:r>
    </w:p>
    <w:p w14:paraId="17A0B6C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吴宇靖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被撕裂的蔚蓝:人类的警醒与希望</w:t>
      </w:r>
    </w:p>
    <w:p w14:paraId="09BCF97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张靖妍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鲸落</w:t>
      </w:r>
    </w:p>
    <w:p w14:paraId="52D6A0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林子昀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“侦” 寻绿色生机</w:t>
      </w:r>
    </w:p>
    <w:p w14:paraId="26C04C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李梓晴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绿韵守护</w:t>
      </w:r>
    </w:p>
    <w:p w14:paraId="4DC3574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吴鸣桐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一起行动，守护蓝色星球</w:t>
      </w:r>
    </w:p>
    <w:p w14:paraId="5E581C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张若菲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</w:t>
      </w:r>
    </w:p>
    <w:p w14:paraId="23E539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刘嘉琪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环保永驻心间</w:t>
      </w:r>
    </w:p>
    <w:p w14:paraId="7EE364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赖锶晴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绿绘未来·保护环境</w:t>
      </w:r>
    </w:p>
    <w:p w14:paraId="72F487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柯宛珊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守泉绿韵·抗污排患</w:t>
      </w:r>
    </w:p>
    <w:p w14:paraId="7E57A9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赖书贤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候鸟环颈鸻观察日记</w:t>
      </w:r>
    </w:p>
    <w:p w14:paraId="5289FC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林岚炘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</w:t>
      </w:r>
    </w:p>
    <w:p w14:paraId="00C6DE9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黄柏洋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 绿色未来</w:t>
      </w:r>
    </w:p>
    <w:p w14:paraId="64782FB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SOS:世界最后的明黄</w:t>
      </w:r>
    </w:p>
    <w:p w14:paraId="2B24D9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王若楠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绿意满途</w:t>
      </w:r>
    </w:p>
    <w:p w14:paraId="00BE43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蔡锦涵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践行低碳生活，共绘绿色未来</w:t>
      </w:r>
    </w:p>
    <w:p w14:paraId="722518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陈安琪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绿动童年，低碳护航</w:t>
      </w:r>
    </w:p>
    <w:p w14:paraId="427453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柯少宇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数字生态的觉醒</w:t>
      </w:r>
    </w:p>
    <w:p w14:paraId="2CAC4B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谢宸灏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人与自然和谐共生</w:t>
      </w:r>
    </w:p>
    <w:p w14:paraId="63D23E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鲍云鑫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虹隙新生</w:t>
      </w:r>
    </w:p>
    <w:p w14:paraId="2ED959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王璐涵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环保小卫士</w:t>
      </w:r>
    </w:p>
    <w:p w14:paraId="53FAF0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王琳霖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绿境童行</w:t>
      </w:r>
    </w:p>
    <w:p w14:paraId="0C2ED3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吴佳桐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我的家园我做主</w:t>
      </w:r>
    </w:p>
    <w:p w14:paraId="7FF0FC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吴琪涵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人与自然和谐共生</w:t>
      </w:r>
    </w:p>
    <w:p w14:paraId="532EB5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翁湘妮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守护自然：手的承诺</w:t>
      </w:r>
    </w:p>
    <w:p w14:paraId="2627F74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许嵘昇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美丽泉州 ：绿色生活的典范</w:t>
      </w:r>
    </w:p>
    <w:p w14:paraId="0E0D9E9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吕芷涵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绿水青山就是金山银山</w:t>
      </w:r>
    </w:p>
    <w:p w14:paraId="0E20B0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林柏澄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绿色未来，无废城市</w:t>
      </w:r>
    </w:p>
    <w:p w14:paraId="49F870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陈君甯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森林精灵的自然聚会</w:t>
      </w:r>
    </w:p>
    <w:p w14:paraId="789FF94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蔡艺菲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绿色伴我行</w:t>
      </w:r>
    </w:p>
    <w:p w14:paraId="55C8CA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吴小夕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绿动未来</w:t>
      </w:r>
    </w:p>
    <w:p w14:paraId="24B6FEE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陈馨仪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共筑生态之美</w:t>
      </w:r>
    </w:p>
    <w:p w14:paraId="10BB93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王灿煌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太空垃圾的智能净化</w:t>
      </w:r>
    </w:p>
    <w:p w14:paraId="32429D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王若晴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守护美好家园</w:t>
      </w:r>
    </w:p>
    <w:p w14:paraId="473D76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蔡昕萌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绿色未来</w:t>
      </w:r>
    </w:p>
    <w:p w14:paraId="680BF3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朱培钰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保护生态，绿色家园</w:t>
      </w:r>
    </w:p>
    <w:p w14:paraId="277AD3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黎青青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234D2B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江浩霖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田园创想曲</w:t>
      </w:r>
    </w:p>
    <w:p w14:paraId="7693D59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王锦锐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生命之源</w:t>
      </w:r>
    </w:p>
    <w:p w14:paraId="3D1DAE8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安宏泽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环保奇旅：生态未来的奇幻视界</w:t>
      </w:r>
    </w:p>
    <w:p w14:paraId="1BB664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蔡馨逸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触屏见绿未来</w:t>
      </w:r>
    </w:p>
    <w:p w14:paraId="7EA42D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何思涵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小手护家园</w:t>
      </w:r>
    </w:p>
    <w:p w14:paraId="6C28216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插头一插，节能花开</w:t>
      </w:r>
    </w:p>
    <w:p w14:paraId="212AB32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彭诗琪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绿影蓝澜，幻绘未来</w:t>
      </w:r>
    </w:p>
    <w:p w14:paraId="76BC9D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张云舒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为生命限“塑”</w:t>
      </w:r>
    </w:p>
    <w:p w14:paraId="2A486D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孙浩宸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环保世界</w:t>
      </w:r>
    </w:p>
    <w:p w14:paraId="3C95C9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杨乐茜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地球守护者，自然共欢歌</w:t>
      </w:r>
    </w:p>
    <w:p w14:paraId="32F377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兰凤吉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将绿色留给世界</w:t>
      </w:r>
    </w:p>
    <w:p w14:paraId="6A3CA7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兰凤吉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我们一起去郊游</w:t>
      </w:r>
    </w:p>
    <w:p w14:paraId="41FB8A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滴水成境，万物共生</w:t>
      </w:r>
    </w:p>
    <w:p w14:paraId="7AD76A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梁昊威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共生之境:动物与环境</w:t>
      </w:r>
    </w:p>
    <w:p w14:paraId="74DE3F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吴芸桦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树屋生态田</w:t>
      </w:r>
    </w:p>
    <w:p w14:paraId="45514A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陈丛嘉麒海南省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神奇的“光盘”魔法</w:t>
      </w:r>
    </w:p>
    <w:p w14:paraId="116D0D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柯利厚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雨林密语·童心绘珍奇</w:t>
      </w:r>
    </w:p>
    <w:p w14:paraId="7C7949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蔡思合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有一天，有个梦</w:t>
      </w:r>
    </w:p>
    <w:p w14:paraId="5A0DA8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杨灏文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平顶山市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拒绝污染，呵护家园</w:t>
      </w:r>
    </w:p>
    <w:p w14:paraId="2B73921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赵涵琳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平顶山市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百鸟之家</w:t>
      </w:r>
    </w:p>
    <w:p w14:paraId="787C3F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贾舒雅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绿色家园</w:t>
      </w:r>
    </w:p>
    <w:p w14:paraId="66780DC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陈黉宇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保护动物爱护森林</w:t>
      </w:r>
    </w:p>
    <w:p w14:paraId="01CE99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来书颜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守护地球的绿意使者</w:t>
      </w:r>
    </w:p>
    <w:p w14:paraId="36EB88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杨沐艺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生命的守护者</w:t>
      </w:r>
    </w:p>
    <w:p w14:paraId="2B7A4B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戴楚楚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怡然自得</w:t>
      </w:r>
    </w:p>
    <w:p w14:paraId="2117F6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袁沐杍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生态圆舞曲：我和森林跳一支舞</w:t>
      </w:r>
    </w:p>
    <w:p w14:paraId="2A54DC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李泽熙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绿影跃动 蓝梦童行</w:t>
      </w:r>
    </w:p>
    <w:p w14:paraId="3921E8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向弈昕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畅想未来</w:t>
      </w:r>
    </w:p>
    <w:p w14:paraId="2BC9FA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李佳乐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深海护卫队</w:t>
      </w:r>
    </w:p>
    <w:p w14:paraId="6AE729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田沐彰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22DFA8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黄一诺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我和我的动物朋友们</w:t>
      </w:r>
    </w:p>
    <w:p w14:paraId="6CD493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杨雅静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怡然自得，美好家园</w:t>
      </w:r>
    </w:p>
    <w:p w14:paraId="748D26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朱紫墨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小手环抱蔚蓝星</w:t>
      </w:r>
    </w:p>
    <w:p w14:paraId="39A7C5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侯璎桐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秋日美景，美好家园</w:t>
      </w:r>
    </w:p>
    <w:p w14:paraId="259C391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裴熙玥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风吹麦浪，农机轻扬</w:t>
      </w:r>
    </w:p>
    <w:p w14:paraId="450D3DA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白展言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桃花源</w:t>
      </w:r>
    </w:p>
    <w:p w14:paraId="4A8EC6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周益好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天际一色 共筑家园</w:t>
      </w:r>
    </w:p>
    <w:p w14:paraId="63A650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窦心怿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我心中的美好生活</w:t>
      </w:r>
    </w:p>
    <w:p w14:paraId="67FB49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戴子薇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保护环境也是保护自己</w:t>
      </w:r>
    </w:p>
    <w:p w14:paraId="4CDE36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杨淇乐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水之境：美人鱼与绿洲</w:t>
      </w:r>
    </w:p>
    <w:p w14:paraId="0ACC2B4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夏梓茉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理想之城</w:t>
      </w:r>
    </w:p>
    <w:p w14:paraId="6340F1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孟丹若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环保机器拍卖会</w:t>
      </w:r>
    </w:p>
    <w:p w14:paraId="0602B3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施博康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生态与节能</w:t>
      </w:r>
    </w:p>
    <w:p w14:paraId="69D1FCE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许梦菲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低碳出行低碳环境</w:t>
      </w:r>
    </w:p>
    <w:p w14:paraId="07BDCF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王梓琪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太空生态站</w:t>
      </w:r>
    </w:p>
    <w:p w14:paraId="174AA6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陈凌浩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污水收集器</w:t>
      </w:r>
    </w:p>
    <w:p w14:paraId="203033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杜禹澔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智能垃圾回收公司</w:t>
      </w:r>
    </w:p>
    <w:p w14:paraId="145215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郑若妤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267DF53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张艺星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绿色地球，美好明天</w:t>
      </w:r>
    </w:p>
    <w:p w14:paraId="2C0E04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陈昱涵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减碳，绘新生</w:t>
      </w:r>
    </w:p>
    <w:p w14:paraId="588939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付予宸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守护生命源泉</w:t>
      </w:r>
    </w:p>
    <w:p w14:paraId="608B303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陈颖茉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美丽地球我的家</w:t>
      </w:r>
    </w:p>
    <w:p w14:paraId="0D1937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陈昱彤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丰收田园乐</w:t>
      </w:r>
    </w:p>
    <w:p w14:paraId="3D84F0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姜妍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绿色家园</w:t>
      </w:r>
    </w:p>
    <w:p w14:paraId="0599F46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周洋成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守护我们的家园</w:t>
      </w:r>
    </w:p>
    <w:p w14:paraId="232562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王诗菡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做好垃圾分类</w:t>
      </w:r>
    </w:p>
    <w:p w14:paraId="450DD0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高一博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幸福生活  向往未来</w:t>
      </w:r>
    </w:p>
    <w:p w14:paraId="4F60E3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岳屹峥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同一地球</w:t>
      </w:r>
    </w:p>
    <w:p w14:paraId="0443A6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余梓萱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“低碳环保”守护蓝色家园</w:t>
      </w:r>
    </w:p>
    <w:p w14:paraId="2B864F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王若霖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“万物共生：人与自然的和谐交响曲”</w:t>
      </w:r>
    </w:p>
    <w:p w14:paraId="77DBE8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李佳骏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鲸跃申城 蔚蓝未来</w:t>
      </w:r>
    </w:p>
    <w:p w14:paraId="6DBFD4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薛懿航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爸爸的环保梦想</w:t>
      </w:r>
    </w:p>
    <w:p w14:paraId="4B6776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彭佳媛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我与绿色同行</w:t>
      </w:r>
    </w:p>
    <w:p w14:paraId="07368D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徐筠姈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我的绿色行动</w:t>
      </w:r>
    </w:p>
    <w:p w14:paraId="238CB0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谭凯升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共生·乐园</w:t>
      </w:r>
    </w:p>
    <w:p w14:paraId="0F5F1FE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乐依林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与废品共生</w:t>
      </w:r>
    </w:p>
    <w:p w14:paraId="12CBEE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詹荞杉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生态净化之梦</w:t>
      </w:r>
    </w:p>
    <w:p w14:paraId="2A45F6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康馨月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星际童梦航行</w:t>
      </w:r>
    </w:p>
    <w:p w14:paraId="0226EF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任安怿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伞护碧海，共筑绿未来</w:t>
      </w:r>
    </w:p>
    <w:p w14:paraId="14E7E85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徐培楠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拉链拉出绿未来</w:t>
      </w:r>
    </w:p>
    <w:p w14:paraId="5E05B4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何乐萱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破污之瓶，焕绿蓝之景</w:t>
      </w:r>
    </w:p>
    <w:p w14:paraId="205612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陈思行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阳光下的绿色之旅</w:t>
      </w:r>
    </w:p>
    <w:p w14:paraId="5E9E77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张久妤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生态“绿”能量</w:t>
      </w:r>
    </w:p>
    <w:p w14:paraId="39FB02C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丁若涵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 蓝色未来 —— 万物新生  共舞自然</w:t>
      </w:r>
    </w:p>
    <w:p w14:paraId="52C56D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朱璴昱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和谐城野 共生家园</w:t>
      </w:r>
    </w:p>
    <w:p w14:paraId="3EF4CD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马世晴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绿野奇缘</w:t>
      </w:r>
    </w:p>
    <w:p w14:paraId="5721699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蔡馨仪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守护多彩地球家园</w:t>
      </w:r>
    </w:p>
    <w:p w14:paraId="4FFAD7C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陆怡霖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绿色生态</w:t>
      </w:r>
    </w:p>
    <w:p w14:paraId="0AB9DF0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叶思棋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阳光 • 分类 • 共生梦</w:t>
      </w:r>
    </w:p>
    <w:p w14:paraId="65C5E9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曾思硕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童“绘”环保，点亮绿色未来</w:t>
      </w:r>
    </w:p>
    <w:p w14:paraId="334668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陈诗韵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共栖</w:t>
      </w:r>
    </w:p>
    <w:p w14:paraId="32F43DC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罗子欣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美人鱼的海洋“除垃圾”游戏</w:t>
      </w:r>
    </w:p>
    <w:p w14:paraId="7184EF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王嘉祥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看远方</w:t>
      </w:r>
    </w:p>
    <w:p w14:paraId="7D4352E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杨钰渲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多彩镜界</w:t>
      </w:r>
    </w:p>
    <w:p w14:paraId="2828FE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高晨曦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手握环保 畅想未来</w:t>
      </w:r>
    </w:p>
    <w:p w14:paraId="022E7F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陈柏宇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雪山下的美丽守护</w:t>
      </w:r>
    </w:p>
    <w:p w14:paraId="296E2B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李丽萍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生态宇宙</w:t>
      </w:r>
    </w:p>
    <w:p w14:paraId="612B55F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李孜妍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和谐共生</w:t>
      </w:r>
    </w:p>
    <w:p w14:paraId="559B50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卢春晓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彩歌环境，保护生态</w:t>
      </w:r>
    </w:p>
    <w:p w14:paraId="5B90AB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童琳轩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山野童趣</w:t>
      </w:r>
    </w:p>
    <w:p w14:paraId="616DD1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肖文博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鱼儿的眼泪</w:t>
      </w:r>
    </w:p>
    <w:p w14:paraId="419A4C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郑文启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锈蚀巨兽的温柔</w:t>
      </w:r>
    </w:p>
    <w:p w14:paraId="579B62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王言彰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台州市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绿叶方舟：地球生命的循环诗篇</w:t>
      </w:r>
    </w:p>
    <w:p w14:paraId="1425C9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b/>
          <w:bCs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小学低年级组·“绿色生活 蓝色未来”绘画作品二等奖（313名）</w:t>
      </w:r>
    </w:p>
    <w:p w14:paraId="64700C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颜逸晟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指尖绿动</w:t>
      </w:r>
    </w:p>
    <w:p w14:paraId="50130B0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肖潼歆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盒护地球</w:t>
      </w:r>
    </w:p>
    <w:p w14:paraId="0BE0D8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杨巧灵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以环保之笔，绘就绿色家园</w:t>
      </w:r>
    </w:p>
    <w:p w14:paraId="1B8FCA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潘思妍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守护地球花园</w:t>
      </w:r>
    </w:p>
    <w:p w14:paraId="35E4CC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程梓灵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绿色出行，未来之“眼”</w:t>
      </w:r>
    </w:p>
    <w:p w14:paraId="5F2708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曾婧淼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70399F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洪若妍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蓝绿共生 ，开启环保新旅程</w:t>
      </w:r>
    </w:p>
    <w:p w14:paraId="694C820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王一帆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绿色未来</w:t>
      </w:r>
    </w:p>
    <w:p w14:paraId="2890AE2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林曼婕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人与自然和谐共生</w:t>
      </w:r>
    </w:p>
    <w:p w14:paraId="14C32C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花宇琛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环抱-未来</w:t>
      </w:r>
    </w:p>
    <w:p w14:paraId="103378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赖柏川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蓝色生态梦</w:t>
      </w:r>
    </w:p>
    <w:p w14:paraId="15A3CA6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周秉稷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童心护绿 呼吁齐心</w:t>
      </w:r>
    </w:p>
    <w:p w14:paraId="16D8754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陈雨萌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成长·共生</w:t>
      </w:r>
    </w:p>
    <w:p w14:paraId="1EED82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郑筱可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手与水滴的承诺</w:t>
      </w:r>
    </w:p>
    <w:p w14:paraId="2CFF3C3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李菲菲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世界树奇旅：从绿色生活到蓝色未来</w:t>
      </w:r>
    </w:p>
    <w:p w14:paraId="12BFA4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苏婧瑶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动物王国大团圆</w:t>
      </w:r>
    </w:p>
    <w:p w14:paraId="2D0AE4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朱可昕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守护地球之心</w:t>
      </w:r>
    </w:p>
    <w:p w14:paraId="1B38A4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梁佳琦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蓝绿和谐</w:t>
      </w:r>
    </w:p>
    <w:p w14:paraId="3CF50C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陈籽妍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绿色心意  蔚蓝明天</w:t>
      </w:r>
    </w:p>
    <w:p w14:paraId="0CF0CCA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张昕甯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绿地球 共家园</w:t>
      </w:r>
    </w:p>
    <w:p w14:paraId="28F2DA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雷淼淼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环保使者守护美好家园</w:t>
      </w:r>
    </w:p>
    <w:p w14:paraId="438730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龚诗琪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绿行筑蓝</w:t>
      </w:r>
    </w:p>
    <w:p w14:paraId="07C3A8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洪宸宇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自然之旅</w:t>
      </w:r>
    </w:p>
    <w:p w14:paraId="5ED2BA1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谢亦铭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</w:t>
      </w:r>
    </w:p>
    <w:p w14:paraId="7A623D4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林子榆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作品名拼图里的绿色生活</w:t>
      </w:r>
    </w:p>
    <w:p w14:paraId="2BB686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洪汐湉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环保童梦</w:t>
      </w:r>
    </w:p>
    <w:p w14:paraId="786D04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杨闽雯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守护城市生态的目光</w:t>
      </w:r>
    </w:p>
    <w:p w14:paraId="43F0E3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何鸿铭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绘生态盛景，赴蓝色未来</w:t>
      </w:r>
    </w:p>
    <w:p w14:paraId="20643AB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吴霖菡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双面海洋：生态的呼唤</w:t>
      </w:r>
    </w:p>
    <w:p w14:paraId="06181AB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蔡舒涵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共赴生态未来</w:t>
      </w:r>
    </w:p>
    <w:p w14:paraId="22E50F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何棋濠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珍惜资源，守护地球</w:t>
      </w:r>
    </w:p>
    <w:p w14:paraId="2C06AE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张依琳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低碳在心中，世界有未来</w:t>
      </w:r>
    </w:p>
    <w:p w14:paraId="156131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吴星涵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守护蔚蓝家园</w:t>
      </w:r>
    </w:p>
    <w:p w14:paraId="7B5BAE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蔡芷铭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抵制核污水排放·还我美好家园</w:t>
      </w:r>
    </w:p>
    <w:p w14:paraId="5C110A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李明杨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</w:t>
      </w:r>
    </w:p>
    <w:p w14:paraId="0BEB990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陈峻宇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爱护环境</w:t>
      </w:r>
    </w:p>
    <w:p w14:paraId="490949E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黄奕汐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奇妙自然骑行记</w:t>
      </w:r>
    </w:p>
    <w:p w14:paraId="6AEC91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李怡彤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地球的“碳”息</w:t>
      </w:r>
    </w:p>
    <w:p w14:paraId="27AF15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柯宇星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宝藏泉州，无废城市</w:t>
      </w:r>
    </w:p>
    <w:p w14:paraId="7F6370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杨泓霖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绿绘未来</w:t>
      </w:r>
    </w:p>
    <w:p w14:paraId="1347B9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黄昱轩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6C973F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吴思杰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 共创家园</w:t>
      </w:r>
    </w:p>
    <w:p w14:paraId="7A821CE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郑庆豪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森林里的阅读时光</w:t>
      </w:r>
    </w:p>
    <w:p w14:paraId="61673DE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洪诗锘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63E8D5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吴雨桐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绿启生活，蓝绘未来</w:t>
      </w:r>
    </w:p>
    <w:p w14:paraId="56F694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张霁凯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绿色未来</w:t>
      </w:r>
    </w:p>
    <w:p w14:paraId="730157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张雨潼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生态未来</w:t>
      </w:r>
    </w:p>
    <w:p w14:paraId="3011B2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洪彬浚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环保在行动</w:t>
      </w:r>
    </w:p>
    <w:p w14:paraId="5D40C0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潘梓豪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生态水·健康入饮</w:t>
      </w:r>
    </w:p>
    <w:p w14:paraId="7283A1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吴诗钰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生态资源-水</w:t>
      </w:r>
    </w:p>
    <w:p w14:paraId="36AA41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赖芯妍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分垃必行·绿护家园</w:t>
      </w:r>
    </w:p>
    <w:p w14:paraId="19EB4E0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陈巧灵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阳光绿韵伴我行</w:t>
      </w:r>
    </w:p>
    <w:p w14:paraId="35665D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赵辰睿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共生之握</w:t>
      </w:r>
    </w:p>
    <w:p w14:paraId="7D4523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李铱铱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守护那一抹蓝绿</w:t>
      </w:r>
    </w:p>
    <w:p w14:paraId="3C7D8A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余小多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自然相伴的时光</w:t>
      </w:r>
    </w:p>
    <w:p w14:paraId="7AB04D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王佳玄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闽泉植护共排污</w:t>
      </w:r>
    </w:p>
    <w:p w14:paraId="5A9CB3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赖妤若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机器分责护绿</w:t>
      </w:r>
    </w:p>
    <w:p w14:paraId="7D4624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林未梓妍福建省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人与自然，和谐共生</w:t>
      </w:r>
    </w:p>
    <w:p w14:paraId="0E6187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李铭凯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2204D0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罗靖淮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未来共同创造</w:t>
      </w:r>
    </w:p>
    <w:p w14:paraId="4EB059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崔晋豪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绿林探险</w:t>
      </w:r>
    </w:p>
    <w:p w14:paraId="479218B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许钰姗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别让垃圾毁了我们的绿色梦想</w:t>
      </w:r>
    </w:p>
    <w:p w14:paraId="19C336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安霖岚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向“绿”出发，向“蓝”而行</w:t>
      </w:r>
    </w:p>
    <w:p w14:paraId="1BCB58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赖夕钰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绿意相伴，共赴蓝图</w:t>
      </w:r>
    </w:p>
    <w:p w14:paraId="75E692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郑亦航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绿能筑梦，驶向蓝色未来</w:t>
      </w:r>
    </w:p>
    <w:p w14:paraId="04D373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袁姝闽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7DB562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许睿昊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绿水青山，从我做起</w:t>
      </w:r>
    </w:p>
    <w:p w14:paraId="3BAB08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张舜晞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291B304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吴杨宇辰福建省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青山绿水间的守护</w:t>
      </w:r>
    </w:p>
    <w:p w14:paraId="319A44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林希萌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穿梭时空的生态愿景</w:t>
      </w:r>
    </w:p>
    <w:p w14:paraId="39F778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张诗诗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以绿为基，向蓝而行</w:t>
      </w:r>
    </w:p>
    <w:p w14:paraId="350BFD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李俊钦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3810E5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欧阳钰淇福建省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和谐共生，合作共赢</w:t>
      </w:r>
    </w:p>
    <w:p w14:paraId="648976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曾君湉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笔映初心  共筑美丽中国</w:t>
      </w:r>
    </w:p>
    <w:p w14:paraId="115ABB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林锶滢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绿色接力，我先行</w:t>
      </w:r>
    </w:p>
    <w:p w14:paraId="080E151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王柏渊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绿色出行，点亮未来</w:t>
      </w:r>
    </w:p>
    <w:p w14:paraId="2FDBC9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柯妤歆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大海的守护者</w:t>
      </w:r>
    </w:p>
    <w:p w14:paraId="2BE900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林语甯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35BB32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柯洺浠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低碳出行，绿色环保</w:t>
      </w:r>
    </w:p>
    <w:p w14:paraId="65805C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爱护水和树</w:t>
      </w:r>
    </w:p>
    <w:p w14:paraId="362CE4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颜铭俊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</w:t>
      </w:r>
    </w:p>
    <w:p w14:paraId="7E0392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蔡心玥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月夜精灵的自然巡礼</w:t>
      </w:r>
    </w:p>
    <w:p w14:paraId="22523B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吴心菲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自然之旅我宣传</w:t>
      </w:r>
    </w:p>
    <w:p w14:paraId="031992E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吴妤弘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4DECFB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林子宸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家园</w:t>
      </w:r>
    </w:p>
    <w:p w14:paraId="126B9A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吴诗莹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合理膳食我推广</w:t>
      </w:r>
    </w:p>
    <w:p w14:paraId="6D02120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张艺晨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智能世界</w:t>
      </w:r>
    </w:p>
    <w:p w14:paraId="57B5AD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许咏欣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蔚蓝警钟——消逝的绿</w:t>
      </w:r>
    </w:p>
    <w:p w14:paraId="251C53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涂钧雅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生态圆舞曲</w:t>
      </w:r>
    </w:p>
    <w:p w14:paraId="3F12066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翁泽森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绿意童心，共护家园</w:t>
      </w:r>
    </w:p>
    <w:p w14:paraId="2EC9CC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翁伟霖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小手分类，绘就蓝色未来</w:t>
      </w:r>
    </w:p>
    <w:p w14:paraId="5AF502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洪诗涵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晋邑绿蓝梦，童心共生情</w:t>
      </w:r>
    </w:p>
    <w:p w14:paraId="03CE8D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曾诗潼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  万物共生，蓝绿同辉</w:t>
      </w:r>
    </w:p>
    <w:p w14:paraId="10F1FB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翁毅权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拯救那片曾经的蔚蓝</w:t>
      </w:r>
    </w:p>
    <w:p w14:paraId="0501691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王思妍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绿色生活伴我行</w:t>
      </w:r>
    </w:p>
    <w:p w14:paraId="1FA810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李芷扬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与绿同行，绿意盎然</w:t>
      </w:r>
    </w:p>
    <w:p w14:paraId="177DED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翁雨薇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绿色未来</w:t>
      </w:r>
    </w:p>
    <w:p w14:paraId="2C3CEF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杨榆涵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共舞自然</w:t>
      </w:r>
    </w:p>
    <w:p w14:paraId="36A72D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郑思瑶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守护家园，绿色行动</w:t>
      </w:r>
    </w:p>
    <w:p w14:paraId="6E6602E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王予心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7739B66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唐星琦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364319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吕思虹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智联生态，绘就蓝绿新篇</w:t>
      </w:r>
    </w:p>
    <w:p w14:paraId="3902E7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黄沛熙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践行绿色低碳生活</w:t>
      </w:r>
    </w:p>
    <w:p w14:paraId="5ED1BC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吴靖雯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地球动物朋友圈</w:t>
      </w:r>
    </w:p>
    <w:p w14:paraId="3A9F9A4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赖颍燊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零碳共生城</w:t>
      </w:r>
    </w:p>
    <w:p w14:paraId="39D9AA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张梓祺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绿色守护，对抗污染</w:t>
      </w:r>
    </w:p>
    <w:p w14:paraId="51B35F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赖昊辰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垃圾分类净化器</w:t>
      </w:r>
    </w:p>
    <w:p w14:paraId="5CBBD6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李荣茂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大地母亲的怀抱</w:t>
      </w:r>
    </w:p>
    <w:p w14:paraId="5FC7E2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李雯铮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和谐共生</w:t>
      </w:r>
    </w:p>
    <w:p w14:paraId="3E296B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段亦萌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</w:t>
      </w:r>
    </w:p>
    <w:p w14:paraId="010996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张芮羽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航梦织星图</w:t>
      </w:r>
    </w:p>
    <w:p w14:paraId="0D4559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陈佳钰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蓝星守护者</w:t>
      </w:r>
    </w:p>
    <w:p w14:paraId="042F94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王苡霖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绿色生活、蓝色未来</w:t>
      </w:r>
    </w:p>
    <w:p w14:paraId="5134144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洪子妮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绿色超能力，点亮泉州</w:t>
      </w:r>
    </w:p>
    <w:p w14:paraId="21F771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王星一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为地球减负</w:t>
      </w:r>
    </w:p>
    <w:p w14:paraId="6788AC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吴芷彤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万物共生</w:t>
      </w:r>
    </w:p>
    <w:p w14:paraId="575BA84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黄佳研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2A8AC6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卓司清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绿色生活，美好家园</w:t>
      </w:r>
    </w:p>
    <w:p w14:paraId="751E7E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黄晓悦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6A4B121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黄诗允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童趣自然园</w:t>
      </w:r>
    </w:p>
    <w:p w14:paraId="68734C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绘梦绿蓝：生活与未来的交响</w:t>
      </w:r>
    </w:p>
    <w:p w14:paraId="49E088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许梓妍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蓝绿骑行，未来图景</w:t>
      </w:r>
    </w:p>
    <w:p w14:paraId="2B8CF5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伍梓童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绿色未来，和谐家园</w:t>
      </w:r>
    </w:p>
    <w:p w14:paraId="28565FC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周韬羽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绿色家园，你我共建</w:t>
      </w:r>
    </w:p>
    <w:p w14:paraId="443158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刘皓扬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2FC395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苏怡然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绿韵畅想</w:t>
      </w:r>
    </w:p>
    <w:p w14:paraId="0352B6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蔡梓梵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保护地球妈妈</w:t>
      </w:r>
    </w:p>
    <w:p w14:paraId="51326B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孙翊宸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低碳启蒙</w:t>
      </w:r>
    </w:p>
    <w:p w14:paraId="3DE5BF3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卓子妍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从绿出发，奔赴未蓝</w:t>
      </w:r>
    </w:p>
    <w:p w14:paraId="202569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张静璇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厦门市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守护地球地小使者</w:t>
      </w:r>
    </w:p>
    <w:p w14:paraId="6F9010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梁思睿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太空漫步</w:t>
      </w:r>
    </w:p>
    <w:p w14:paraId="3E1839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祁雁莎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美好家园</w:t>
      </w:r>
    </w:p>
    <w:p w14:paraId="28845B6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田育宁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绿色家园</w:t>
      </w:r>
    </w:p>
    <w:p w14:paraId="15BA46A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钱宇扬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邂逅美好生态</w:t>
      </w:r>
    </w:p>
    <w:p w14:paraId="6518F12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蓝色未来，绿色生活</w:t>
      </w:r>
    </w:p>
    <w:p w14:paraId="367137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钟馥羽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</w:t>
      </w:r>
    </w:p>
    <w:p w14:paraId="734FE1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黄婉婉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绿弦蓝章：弹响生活未来协奏曲</w:t>
      </w:r>
    </w:p>
    <w:p w14:paraId="6A74013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李思澄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保护地球的音乐小精灵</w:t>
      </w:r>
    </w:p>
    <w:p w14:paraId="2A3432B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陈可凡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山海灵契</w:t>
      </w:r>
    </w:p>
    <w:p w14:paraId="1D5553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梁雯熙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在东莞，与山水同居</w:t>
      </w:r>
    </w:p>
    <w:p w14:paraId="46B5AC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陈以茉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低碳生活创想曲</w:t>
      </w:r>
    </w:p>
    <w:p w14:paraId="769A4A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卢语嫣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保护海洋，爱护地球</w:t>
      </w:r>
    </w:p>
    <w:p w14:paraId="6F0948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黄思燕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健康饮水，健康你我</w:t>
      </w:r>
    </w:p>
    <w:p w14:paraId="0DD9DD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黄雪連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绿色出行，人人行</w:t>
      </w:r>
    </w:p>
    <w:p w14:paraId="702286D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陆欣月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</w:t>
      </w:r>
    </w:p>
    <w:p w14:paraId="186F3B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农丽桔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</w:t>
      </w:r>
    </w:p>
    <w:p w14:paraId="3D5F39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李奕霞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美丽中国</w:t>
      </w:r>
    </w:p>
    <w:p w14:paraId="418609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莫永盛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河池市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绿色家园</w:t>
      </w:r>
    </w:p>
    <w:p w14:paraId="6BFF1AC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黄韩婧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河池市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童力聚绿：树苗下的生态欢歌</w:t>
      </w:r>
    </w:p>
    <w:p w14:paraId="1681C2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绿色氧气沙漠</w:t>
      </w:r>
    </w:p>
    <w:p w14:paraId="5AEAFC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李彦辰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梦幻星际创想</w:t>
      </w:r>
    </w:p>
    <w:p w14:paraId="51EEDC6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梁芸露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八桂之春</w:t>
      </w:r>
    </w:p>
    <w:p w14:paraId="1FF196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黄若琳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古韵新程：生态共荣丝路梦</w:t>
      </w:r>
    </w:p>
    <w:p w14:paraId="62BB35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谷祝米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植与城</w:t>
      </w:r>
    </w:p>
    <w:p w14:paraId="7B341B5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容紫珊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黑与蓝：生态的失衡之殇</w:t>
      </w:r>
    </w:p>
    <w:p w14:paraId="54F544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庞冁玲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宁静的夏梦</w:t>
      </w:r>
    </w:p>
    <w:p w14:paraId="25D3E5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郭宇轩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科技助力绿色环保</w:t>
      </w:r>
    </w:p>
    <w:p w14:paraId="58FD40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曾子芸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绿色合约</w:t>
      </w:r>
    </w:p>
    <w:p w14:paraId="5C09BA3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咸淇珈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环保有我，绿色出行</w:t>
      </w:r>
    </w:p>
    <w:p w14:paraId="33C125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鲁芊芊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美好家园</w:t>
      </w:r>
    </w:p>
    <w:p w14:paraId="71B18C1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王平润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水生态的小守护者</w:t>
      </w:r>
    </w:p>
    <w:p w14:paraId="361C8C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陈怡涵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低碳出行，共赴自然之约</w:t>
      </w:r>
    </w:p>
    <w:p w14:paraId="012221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王子蓉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多彩环保，共赴蓝图</w:t>
      </w:r>
    </w:p>
    <w:p w14:paraId="228ED1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邓彦羽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绿意守护：共筑地球美好家园</w:t>
      </w:r>
    </w:p>
    <w:p w14:paraId="64ECBB0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孟怀仁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美好生态，和谐共生</w:t>
      </w:r>
    </w:p>
    <w:p w14:paraId="46DBE5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梁倩华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童“绘”环保：与自然共舞的美好瞬间</w:t>
      </w:r>
    </w:p>
    <w:p w14:paraId="7194709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王佳琦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蓝色未来·绿色生活</w:t>
      </w:r>
    </w:p>
    <w:p w14:paraId="46D3FB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吴坤隆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自贸港·分类新篇</w:t>
      </w:r>
    </w:p>
    <w:p w14:paraId="5B75DB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陈育菘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海岛雨林大发现</w:t>
      </w:r>
    </w:p>
    <w:p w14:paraId="085A9F3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卓子程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蓝海远方·绿境日常</w:t>
      </w:r>
    </w:p>
    <w:p w14:paraId="20120A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陈丛嘉骥海南省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给垃圾找个家</w:t>
      </w:r>
    </w:p>
    <w:p w14:paraId="00310D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王学杰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雾散清澄，万物共生</w:t>
      </w:r>
    </w:p>
    <w:p w14:paraId="769461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胡翰宇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郑州市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珍爱海洋资源 造福子孙后代</w:t>
      </w:r>
    </w:p>
    <w:p w14:paraId="1D505AD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徐睿宁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荆州市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深海绮梦：海底旅居舱</w:t>
      </w:r>
    </w:p>
    <w:p w14:paraId="3E8045A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陈俞希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生命之源与童梦自然</w:t>
      </w:r>
    </w:p>
    <w:p w14:paraId="6D00C1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我们的美好家园</w:t>
      </w:r>
    </w:p>
    <w:p w14:paraId="4EE4EA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鲁宇桐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童梦海洋乐园</w:t>
      </w:r>
    </w:p>
    <w:p w14:paraId="37983D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王以璿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森林奔跑</w:t>
      </w:r>
    </w:p>
    <w:p w14:paraId="49D3F0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王予舟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肺·望</w:t>
      </w:r>
    </w:p>
    <w:p w14:paraId="0A7220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万皓宸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同一个地球，同一个家园</w:t>
      </w:r>
    </w:p>
    <w:p w14:paraId="1B4EC5D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曾曼祺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益阳市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绿水青山带笑颜</w:t>
      </w:r>
    </w:p>
    <w:p w14:paraId="518E31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吴宇菡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环保从我做起</w:t>
      </w:r>
    </w:p>
    <w:p w14:paraId="69A9A2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李雨欣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保护环境，减少污染</w:t>
      </w:r>
    </w:p>
    <w:p w14:paraId="78F78B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游薇樾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垃圾分类保护地球</w:t>
      </w:r>
    </w:p>
    <w:p w14:paraId="0035A0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徐安婡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海底新家园</w:t>
      </w:r>
    </w:p>
    <w:p w14:paraId="21179B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周晨曦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哭泣的海洋</w:t>
      </w:r>
    </w:p>
    <w:p w14:paraId="374075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李璋宁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绿色环境小卫士</w:t>
      </w:r>
    </w:p>
    <w:p w14:paraId="46E9C6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罗诗妍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逃离甜蜜陷阱，奔赴健康餐桌</w:t>
      </w:r>
    </w:p>
    <w:p w14:paraId="0D1170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陈可馨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60499B6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毕梓凡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小手拾绿意，童心绘蔚蓝</w:t>
      </w:r>
    </w:p>
    <w:p w14:paraId="7395B2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丑陈晴云湖南省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醒狮闹未来</w:t>
      </w:r>
    </w:p>
    <w:p w14:paraId="43A5DC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王煜笙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狮舞苍穹，科技腾飞</w:t>
      </w:r>
    </w:p>
    <w:p w14:paraId="340EDD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吴念真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鎏金醒狮·衔来万象新</w:t>
      </w:r>
    </w:p>
    <w:p w14:paraId="4AFFE8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徐曼琳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未来可期</w:t>
      </w:r>
    </w:p>
    <w:p w14:paraId="3C0E99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张筱清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遨游浩瀚，逐梦九天</w:t>
      </w:r>
    </w:p>
    <w:p w14:paraId="6C955B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欧沐玲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未来空中汽车</w:t>
      </w:r>
    </w:p>
    <w:p w14:paraId="466E28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汪昱含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秋亭童迹</w:t>
      </w:r>
    </w:p>
    <w:p w14:paraId="5A2151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赵琳溪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星城绿脉</w:t>
      </w:r>
    </w:p>
    <w:p w14:paraId="001841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肖瑾儿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守护生态，你我同行</w:t>
      </w:r>
    </w:p>
    <w:p w14:paraId="6A6CD32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修一诺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绿色未来</w:t>
      </w:r>
    </w:p>
    <w:p w14:paraId="2B7277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齐若希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奇幻海洋</w:t>
      </w:r>
    </w:p>
    <w:p w14:paraId="1E87AF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司马梦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海洋保卫战</w:t>
      </w:r>
    </w:p>
    <w:p w14:paraId="7DA9F9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金芷毅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垃圾清理机器人</w:t>
      </w:r>
    </w:p>
    <w:p w14:paraId="6D1930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曹格瑄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保护海洋</w:t>
      </w:r>
    </w:p>
    <w:p w14:paraId="443E48F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李亦博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绿色魔法盒</w:t>
      </w:r>
    </w:p>
    <w:p w14:paraId="5D79F4F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汪景琦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净化处理器</w:t>
      </w:r>
    </w:p>
    <w:p w14:paraId="6EAA40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蔡云霏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生态窗口</w:t>
      </w:r>
    </w:p>
    <w:p w14:paraId="32E3DA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庄梦珍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绿色未来 蓝色生活</w:t>
      </w:r>
    </w:p>
    <w:p w14:paraId="1D8639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陈诗颖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保护地球，人人有责</w:t>
      </w:r>
    </w:p>
    <w:p w14:paraId="1F8731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孙馨逸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智分·未来</w:t>
      </w:r>
    </w:p>
    <w:p w14:paraId="0F8357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周昱雨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地球循环梦， 分类第一步</w:t>
      </w:r>
    </w:p>
    <w:p w14:paraId="382EDB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王睿哲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垃圾分一分， 地球笑满分</w:t>
      </w:r>
    </w:p>
    <w:p w14:paraId="3861EBB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徐安莀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</w:t>
      </w:r>
    </w:p>
    <w:p w14:paraId="5A4D1F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傅晨恩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保护大自然， 爱护野生动物</w:t>
      </w:r>
    </w:p>
    <w:p w14:paraId="49E883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朱宸昱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小手托起绿色梦</w:t>
      </w:r>
    </w:p>
    <w:p w14:paraId="4F4CE4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陈瑾萱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和谐共生</w:t>
      </w:r>
    </w:p>
    <w:p w14:paraId="284E4C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韩轩羿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生态与未来</w:t>
      </w:r>
    </w:p>
    <w:p w14:paraId="4E6F0B7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陈洛伊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</w:t>
      </w:r>
    </w:p>
    <w:p w14:paraId="421FD0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刘奕萌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5DDCA8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陈洁睿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140415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钟郑豪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绿动共筑蓝梦</w:t>
      </w:r>
    </w:p>
    <w:p w14:paraId="42E51A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朵澜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内蒙古自治区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巴彦淖尔市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人与自然和谐共生</w:t>
      </w:r>
    </w:p>
    <w:p w14:paraId="2DA687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杨家锦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科技之森，生命之源</w:t>
      </w:r>
    </w:p>
    <w:p w14:paraId="08AC43F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李牧远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神奇垃圾桶</w:t>
      </w:r>
    </w:p>
    <w:p w14:paraId="189AE8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刘尚希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智能生态大树加油站</w:t>
      </w:r>
    </w:p>
    <w:p w14:paraId="48E088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张雅心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碧海净梦：低碳绿行之约</w:t>
      </w:r>
    </w:p>
    <w:p w14:paraId="54024F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齐思齐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节水：守护生命之源</w:t>
      </w:r>
    </w:p>
    <w:p w14:paraId="17A6273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白征桦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中卫市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低碳生活，文明你我他</w:t>
      </w:r>
    </w:p>
    <w:p w14:paraId="0403BE9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白悦琦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中卫市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绿色能源，由环保构筑</w:t>
      </w:r>
    </w:p>
    <w:p w14:paraId="5AFF96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徐星源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保护地球母亲</w:t>
      </w:r>
    </w:p>
    <w:p w14:paraId="5C967E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孟佳艺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奔向未来</w:t>
      </w:r>
    </w:p>
    <w:p w14:paraId="696314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周梓馨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绿韵童行</w:t>
      </w:r>
    </w:p>
    <w:p w14:paraId="07CE639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周婧萱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向往绿色</w:t>
      </w:r>
    </w:p>
    <w:p w14:paraId="64E5FC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盛佳玉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新能源拥抱未来</w:t>
      </w:r>
    </w:p>
    <w:p w14:paraId="44570E6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赵可欣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共绘蓝绿交织的明天</w:t>
      </w:r>
    </w:p>
    <w:p w14:paraId="7FCB02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仵宜家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请节约用水</w:t>
      </w:r>
    </w:p>
    <w:p w14:paraId="3AD0C9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李禹彤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绿色生活·蓝色未来</w:t>
      </w:r>
    </w:p>
    <w:p w14:paraId="6F882A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徐蘅欣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绿色施工护蓝天 文明建设守家园</w:t>
      </w:r>
    </w:p>
    <w:p w14:paraId="351ADC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张李菡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节约用水·共建生态文明</w:t>
      </w:r>
    </w:p>
    <w:p w14:paraId="137D50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刘杨予晨陕西省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蓝色未来</w:t>
      </w:r>
    </w:p>
    <w:p w14:paraId="5D4D91A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张若涵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共栖</w:t>
      </w:r>
    </w:p>
    <w:p w14:paraId="70957C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常庭毓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梦幻共生</w:t>
      </w:r>
    </w:p>
    <w:p w14:paraId="7A1EC5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杜宇诺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未来畅想</w:t>
      </w:r>
    </w:p>
    <w:p w14:paraId="46A0FD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肖依泽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低碳世界</w:t>
      </w:r>
    </w:p>
    <w:p w14:paraId="45EAF7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李曼语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402179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郭雨辰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绿芽未来</w:t>
      </w:r>
    </w:p>
    <w:p w14:paraId="3A149A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吴柏宇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549FBA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张予晴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我们的地球朋友圈</w:t>
      </w:r>
    </w:p>
    <w:p w14:paraId="07CC9F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黄诗瑶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</w:t>
      </w:r>
    </w:p>
    <w:p w14:paraId="4A6BE0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陈芈朵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瓶中绿洲</w:t>
      </w:r>
    </w:p>
    <w:p w14:paraId="4B41EBE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徐昕滢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践履低碳，劳动护绿</w:t>
      </w:r>
    </w:p>
    <w:p w14:paraId="2B2329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吕桭浩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守护地球的梦幻之歌</w:t>
      </w:r>
    </w:p>
    <w:p w14:paraId="451E53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李瑾瑜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科技与自然和谐共生之梦</w:t>
      </w:r>
    </w:p>
    <w:p w14:paraId="74669E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罗梓妍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清新未来，由我守护</w:t>
      </w:r>
    </w:p>
    <w:p w14:paraId="13EA1A8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范梓宸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 人人有责</w:t>
      </w:r>
    </w:p>
    <w:p w14:paraId="4CFA84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季宸羽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萌童护地球，万象共生机</w:t>
      </w:r>
    </w:p>
    <w:p w14:paraId="46F6C9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李雨轩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环保之树 地球之佑</w:t>
      </w:r>
    </w:p>
    <w:p w14:paraId="37A03C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吕翼可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奇幻星际之旅</w:t>
      </w:r>
    </w:p>
    <w:p w14:paraId="5B656B4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郁媛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绿意幻梦护生态</w:t>
      </w:r>
    </w:p>
    <w:p w14:paraId="5FD249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李俊泽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呵护自然，共筑生机</w:t>
      </w:r>
    </w:p>
    <w:p w14:paraId="0A8AA3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贾斯婷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绘蓝色之梦，赴绿色之约</w:t>
      </w:r>
    </w:p>
    <w:p w14:paraId="4715DDC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火阶木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共筑绿蓝新章</w:t>
      </w:r>
    </w:p>
    <w:p w14:paraId="16D0C7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熊娴雅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食安幻境，健康之源</w:t>
      </w:r>
    </w:p>
    <w:p w14:paraId="0E0AE4C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刘怡然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科技赋能，畅享绿蓝之境</w:t>
      </w:r>
    </w:p>
    <w:p w14:paraId="0BA1B6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王清瑶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科幻绿城，畅享蓝绿未来</w:t>
      </w:r>
    </w:p>
    <w:p w14:paraId="770E60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汤梓宸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幻海之思，共赴绿蓝之约</w:t>
      </w:r>
    </w:p>
    <w:p w14:paraId="2B25BCB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夏浙城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童梦绿途，共赴蓝境</w:t>
      </w:r>
    </w:p>
    <w:p w14:paraId="6850DC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蔡琪安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梦幻星际奇遇</w:t>
      </w:r>
    </w:p>
    <w:p w14:paraId="02D932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环保新伙伴，绿色共前行</w:t>
      </w:r>
    </w:p>
    <w:p w14:paraId="4F27A4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幻梦蓝绿，未来之约</w:t>
      </w:r>
    </w:p>
    <w:p w14:paraId="1C3EA5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胡懋杰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多彩星球的环保绮梦</w:t>
      </w:r>
    </w:p>
    <w:p w14:paraId="13959AF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王羽彤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低碳幻域，绿梦新程</w:t>
      </w:r>
    </w:p>
    <w:p w14:paraId="2CA478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徐芃琳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蓝色未来—调色盘改变世界</w:t>
      </w:r>
    </w:p>
    <w:p w14:paraId="34AA0F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金乐诗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环境保护</w:t>
      </w:r>
    </w:p>
    <w:p w14:paraId="5B02CF4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陆依依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昆虫记</w:t>
      </w:r>
    </w:p>
    <w:p w14:paraId="2C54C7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荚灵兮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深海章鱼的触手</w:t>
      </w:r>
    </w:p>
    <w:p w14:paraId="16CBC3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徐君睿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未来净界·循环之城</w:t>
      </w:r>
    </w:p>
    <w:p w14:paraId="4E3D77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沈恩琪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绿韵环绕，绘筑蓝梦</w:t>
      </w:r>
    </w:p>
    <w:p w14:paraId="469B2F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郭融阳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绿色空中城市</w:t>
      </w:r>
    </w:p>
    <w:p w14:paraId="3EF4C1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聂佳颖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绿色环保你我做起</w:t>
      </w:r>
    </w:p>
    <w:p w14:paraId="4010022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粟涵畅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观光海洋净化船</w:t>
      </w:r>
    </w:p>
    <w:p w14:paraId="01C0746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金弘羽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拇指姑娘的绿水之行</w:t>
      </w:r>
    </w:p>
    <w:p w14:paraId="4B06E2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金弘羽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乐动海洋</w:t>
      </w:r>
    </w:p>
    <w:p w14:paraId="5B4254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邱思葭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春日眠趣</w:t>
      </w:r>
    </w:p>
    <w:p w14:paraId="102D0EF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朱玧儿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夜观东方文物</w:t>
      </w:r>
    </w:p>
    <w:p w14:paraId="7EDF8F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吴若君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低碳出行</w:t>
      </w:r>
    </w:p>
    <w:p w14:paraId="069D01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敬娴雅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海发女孩的环保梦</w:t>
      </w:r>
    </w:p>
    <w:p w14:paraId="4F0A68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张梓涵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畅享绿色未来</w:t>
      </w:r>
    </w:p>
    <w:p w14:paraId="4EA6A7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白依凡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蓝色海洋 生态未来</w:t>
      </w:r>
    </w:p>
    <w:p w14:paraId="25A907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游紫淳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 环保未来</w:t>
      </w:r>
    </w:p>
    <w:p w14:paraId="747C25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杨紫涵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大自然的馈赠</w:t>
      </w:r>
    </w:p>
    <w:p w14:paraId="001A94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刘雨泽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公园散步</w:t>
      </w:r>
    </w:p>
    <w:p w14:paraId="21F650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吴嘉奕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清扫垃圾，美好家园</w:t>
      </w:r>
    </w:p>
    <w:p w14:paraId="3E2246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张羽彤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向清洁工学习 </w:t>
      </w:r>
    </w:p>
    <w:p w14:paraId="624F93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阳煦山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一起低碳运动吧</w:t>
      </w:r>
    </w:p>
    <w:p w14:paraId="40E969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胡恺轩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自然生长</w:t>
      </w:r>
    </w:p>
    <w:p w14:paraId="6A47BCE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马瑾瑜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幸福的乡村生活</w:t>
      </w:r>
    </w:p>
    <w:p w14:paraId="541E41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蒋源坤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守护蔚蓝</w:t>
      </w:r>
    </w:p>
    <w:p w14:paraId="693CAF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陈贾玺妍云南省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森林里的绿色共享单车</w:t>
      </w:r>
    </w:p>
    <w:p w14:paraId="54C853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胡舒然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奇幻海底世界</w:t>
      </w:r>
    </w:p>
    <w:p w14:paraId="3BC34D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王子鸣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绿色守护者</w:t>
      </w:r>
    </w:p>
    <w:p w14:paraId="4196B7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周诗晨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镜中绿洲</w:t>
      </w:r>
    </w:p>
    <w:p w14:paraId="563EFC1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张峻弘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野生动植物，我们一起来保护</w:t>
      </w:r>
    </w:p>
    <w:p w14:paraId="6865E06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张韵喜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生态文明看我行</w:t>
      </w:r>
    </w:p>
    <w:p w14:paraId="396D50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李曦雯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爱护环境，绘出未来</w:t>
      </w:r>
    </w:p>
    <w:p w14:paraId="092D580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沈铭淇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梦之森</w:t>
      </w:r>
    </w:p>
    <w:p w14:paraId="2CE7A8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农明状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</w:t>
      </w:r>
    </w:p>
    <w:p w14:paraId="5F433F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梁雅丹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生态未来家园</w:t>
      </w:r>
    </w:p>
    <w:p w14:paraId="015C29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徐世桐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</w:t>
      </w:r>
    </w:p>
    <w:p w14:paraId="1BA077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饶苡乔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守护与破坏</w:t>
      </w:r>
    </w:p>
    <w:p w14:paraId="05DA59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邹宽一诺云南省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色彩斑斓世界的使者</w:t>
      </w:r>
    </w:p>
    <w:p w14:paraId="73382F6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杜美淇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绿色梦想</w:t>
      </w:r>
    </w:p>
    <w:p w14:paraId="09840D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纳祈贝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未来民族心</w:t>
      </w:r>
    </w:p>
    <w:p w14:paraId="663A58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b/>
          <w:bCs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小学低年级组·“绿色生活 蓝色未来”绘画作品三等奖（427名）</w:t>
      </w:r>
    </w:p>
    <w:p w14:paraId="1D85D8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刘贤睿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绿色环保你我他畅想未来美好家园 </w:t>
      </w:r>
    </w:p>
    <w:p w14:paraId="2A8F37E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陈允禾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云端上的绿色童话</w:t>
      </w:r>
    </w:p>
    <w:p w14:paraId="6093BF9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570478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张钰琪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4D6DD39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吴亦欣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绿色发展</w:t>
      </w:r>
    </w:p>
    <w:p w14:paraId="543DA4A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张学洲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</w:t>
      </w:r>
    </w:p>
    <w:p w14:paraId="48FD58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张恒鸣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</w:t>
      </w:r>
    </w:p>
    <w:p w14:paraId="1F9CF98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王子萱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</w:t>
      </w:r>
    </w:p>
    <w:p w14:paraId="1B89F1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朱艺涵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世界环保日</w:t>
      </w:r>
    </w:p>
    <w:p w14:paraId="522C69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郑律铭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</w:t>
      </w:r>
    </w:p>
    <w:p w14:paraId="2E9960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肖惠群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邮票上的环保接力</w:t>
      </w:r>
    </w:p>
    <w:p w14:paraId="3B2F864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陈昕妍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绿色家园</w:t>
      </w:r>
    </w:p>
    <w:p w14:paraId="32AFB19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张熙悦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大自然的欢乐派对</w:t>
      </w:r>
    </w:p>
    <w:p w14:paraId="43ECB09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颜靖雯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畅想未来：让科技拥抱生态</w:t>
      </w:r>
    </w:p>
    <w:p w14:paraId="09AD63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谢司丞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绿迹蓝途</w:t>
      </w:r>
    </w:p>
    <w:p w14:paraId="33D457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王思岚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绿色生活，星际梦想</w:t>
      </w:r>
    </w:p>
    <w:p w14:paraId="181D57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陈铱霈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我爱祖国</w:t>
      </w:r>
    </w:p>
    <w:p w14:paraId="622D74B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曾沛霖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童趣环保行：绘就地球笑靥</w:t>
      </w:r>
    </w:p>
    <w:p w14:paraId="4EEE0C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蔡伊伊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大地披绿，海天映蓝</w:t>
      </w:r>
    </w:p>
    <w:p w14:paraId="4FB811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蔡承正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</w:t>
      </w:r>
    </w:p>
    <w:p w14:paraId="312FE3E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张思婷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环保雾霾机</w:t>
      </w:r>
    </w:p>
    <w:p w14:paraId="2543227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潘一梵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689A95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何晓雯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绿色低碳</w:t>
      </w:r>
    </w:p>
    <w:p w14:paraId="76CD1A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张雨璐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21FEF91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范翰宇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绿意筑梦·蓝境未来</w:t>
      </w:r>
    </w:p>
    <w:p w14:paraId="4E1FF3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黄煜晟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450A66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洪以苇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山海共生</w:t>
      </w:r>
    </w:p>
    <w:p w14:paraId="56CFBA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谢欣宏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 从我出发</w:t>
      </w:r>
    </w:p>
    <w:p w14:paraId="68B069A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陈若馨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拥抱绿色生活 共赴蓝色未来</w:t>
      </w:r>
    </w:p>
    <w:p w14:paraId="1FF5ED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王伊霖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绿行绘就泉城景，碧浪奔赴未来图</w:t>
      </w:r>
    </w:p>
    <w:p w14:paraId="3265E0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洪书淇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循环守护 地球新生</w:t>
      </w:r>
    </w:p>
    <w:p w14:paraId="726DBA7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李雯芯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垃圾分类小卫士</w:t>
      </w:r>
    </w:p>
    <w:p w14:paraId="59EB6E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叶鑫辰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2E988FC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王鸿源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环保行动守护地球</w:t>
      </w:r>
    </w:p>
    <w:p w14:paraId="684D87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蔡垲钰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拥抱地球 和谐共生</w:t>
      </w:r>
    </w:p>
    <w:p w14:paraId="0D250B7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陈思澄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 人人有责</w:t>
      </w:r>
    </w:p>
    <w:p w14:paraId="4D8A63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陈思琪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 从我做起</w:t>
      </w:r>
    </w:p>
    <w:p w14:paraId="409032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蔡雨熹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628816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李雨桐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未来世界</w:t>
      </w:r>
    </w:p>
    <w:p w14:paraId="66C976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绿动生活，水润希望</w:t>
      </w:r>
    </w:p>
    <w:p w14:paraId="1CA20A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余小元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手托蓝绿，童筑未来</w:t>
      </w:r>
    </w:p>
    <w:p w14:paraId="52AF4C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吴以悠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饮水护源·守生态</w:t>
      </w:r>
    </w:p>
    <w:p w14:paraId="3B725C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杨沛娴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绿山映生机</w:t>
      </w:r>
    </w:p>
    <w:p w14:paraId="68E4B3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卢欣悦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545AD8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石雨新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双面世界：污染与生机</w:t>
      </w:r>
    </w:p>
    <w:p w14:paraId="3A3468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王奕程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共生之境</w:t>
      </w:r>
    </w:p>
    <w:p w14:paraId="4ECA72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刘峻鑫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百鸟朝晋·雁过留声</w:t>
      </w:r>
    </w:p>
    <w:p w14:paraId="122F4F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王煜晴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森林里的小木屋（自然与科技的邂逅）</w:t>
      </w:r>
    </w:p>
    <w:p w14:paraId="1B8570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庄弈馨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爱护环境</w:t>
      </w:r>
    </w:p>
    <w:p w14:paraId="11DBE7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杜梓轩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护蓝逐绿 共赴新程</w:t>
      </w:r>
    </w:p>
    <w:p w14:paraId="0B606B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时若清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绿韵与蓝途</w:t>
      </w:r>
    </w:p>
    <w:p w14:paraId="3C41527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谢浚楷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遨游太空</w:t>
      </w:r>
    </w:p>
    <w:p w14:paraId="3C37DD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林洛晗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梦幻海底联络站</w:t>
      </w:r>
    </w:p>
    <w:p w14:paraId="797606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欧阳可欣福建省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科技之树</w:t>
      </w:r>
    </w:p>
    <w:p w14:paraId="138A57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吴慕妍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跟着绿色去旅行</w:t>
      </w:r>
    </w:p>
    <w:p w14:paraId="77E82E4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翁芷妍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1BF194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黄婉婷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拥地球入怀  赴蓝绿未来</w:t>
      </w:r>
    </w:p>
    <w:p w14:paraId="3CD9BC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柯浠莹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055B8F9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蔡依辰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手牵手共享未来之园</w:t>
      </w:r>
    </w:p>
    <w:p w14:paraId="4DA6BA9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蔡睿诚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087ED3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张诗绮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星际奇旅</w:t>
      </w:r>
    </w:p>
    <w:p w14:paraId="397C76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陈雨晨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47467D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孙婧芊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微笑</w:t>
      </w:r>
    </w:p>
    <w:p w14:paraId="486A88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庄雨朵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守护绿色家园，践行环保行动</w:t>
      </w:r>
    </w:p>
    <w:p w14:paraId="2A8FD44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陈汉棠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290F351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黄心雅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环保之路：绿色生活的美好愿景</w:t>
      </w:r>
    </w:p>
    <w:p w14:paraId="46D6638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黄鑫玥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生态文明</w:t>
      </w:r>
    </w:p>
    <w:p w14:paraId="30226E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王紫彤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绿色生活、蓝色未来</w:t>
      </w:r>
    </w:p>
    <w:p w14:paraId="11D7614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尚夏冉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绿色生活、蓝色未来</w:t>
      </w:r>
    </w:p>
    <w:p w14:paraId="05F861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赖祺萱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携手共筑无“废”城市</w:t>
      </w:r>
    </w:p>
    <w:p w14:paraId="516916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杨芯娴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和谐·共存</w:t>
      </w:r>
    </w:p>
    <w:p w14:paraId="0A4D10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李以恒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绿色未来，生态与科技的交响</w:t>
      </w:r>
    </w:p>
    <w:p w14:paraId="63C036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张一晨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</w:t>
      </w:r>
    </w:p>
    <w:p w14:paraId="580488F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张雨晨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未来世界</w:t>
      </w:r>
    </w:p>
    <w:p w14:paraId="1A39F6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林浩雄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 蓝色未来</w:t>
      </w:r>
    </w:p>
    <w:p w14:paraId="61358A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蔡弘达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</w:t>
      </w:r>
    </w:p>
    <w:p w14:paraId="2B75A73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谢君豪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放大镜下的城市小秘密</w:t>
      </w:r>
    </w:p>
    <w:p w14:paraId="402855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李夏桐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未来号生态飞船</w:t>
      </w:r>
    </w:p>
    <w:p w14:paraId="1F6BF2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林轩逸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流沙警钟.绿芽新生</w:t>
      </w:r>
    </w:p>
    <w:p w14:paraId="1AC679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王海宁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绘生态家园，赴绿色未来</w:t>
      </w:r>
    </w:p>
    <w:p w14:paraId="372FDE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尤铭捷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</w:t>
      </w:r>
    </w:p>
    <w:p w14:paraId="3B65092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王悦童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绿色今日，蓝色明天</w:t>
      </w:r>
    </w:p>
    <w:p w14:paraId="434DE1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林中小屋</w:t>
      </w:r>
    </w:p>
    <w:p w14:paraId="0B5A17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王建骐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在地球的花园里，种下爱与希望</w:t>
      </w:r>
    </w:p>
    <w:p w14:paraId="4A3F5B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蔡元城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鲸梦地球：我们的绿色家园</w:t>
      </w:r>
    </w:p>
    <w:p w14:paraId="19E0F0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尹颂霖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湿地禽乐图</w:t>
      </w:r>
    </w:p>
    <w:p w14:paraId="770CEA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莫皓轩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</w:t>
      </w:r>
    </w:p>
    <w:p w14:paraId="020080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吕佳米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保护海洋 节约用水</w:t>
      </w:r>
    </w:p>
    <w:p w14:paraId="463BD8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陈安琦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蓝色梦想</w:t>
      </w:r>
    </w:p>
    <w:p w14:paraId="648BFF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罗乐欣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和谐世界</w:t>
      </w:r>
    </w:p>
    <w:p w14:paraId="35B806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周晨熙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请给我们一个家</w:t>
      </w:r>
    </w:p>
    <w:p w14:paraId="1B79872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孙责有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小事从我做起</w:t>
      </w:r>
    </w:p>
    <w:p w14:paraId="332C0C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林嘉琪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绿色能源</w:t>
      </w:r>
    </w:p>
    <w:p w14:paraId="337F59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何莉彤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爱护环境，人人有责</w:t>
      </w:r>
    </w:p>
    <w:p w14:paraId="1AF027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何莉彤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绿色家园</w:t>
      </w:r>
    </w:p>
    <w:p w14:paraId="612D32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罗心苒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怪兽家园的垃圾警示</w:t>
      </w:r>
    </w:p>
    <w:p w14:paraId="5DF146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许媛媛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碧海帆影，生态绮景</w:t>
      </w:r>
    </w:p>
    <w:p w14:paraId="6B2838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杨馥戎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绿蓝绮梦：共生新章</w:t>
      </w:r>
    </w:p>
    <w:p w14:paraId="56AA22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夏湉薇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深海战士</w:t>
      </w:r>
    </w:p>
    <w:p w14:paraId="045307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周钰皓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穿越星际探索太空</w:t>
      </w:r>
    </w:p>
    <w:p w14:paraId="5AA9306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庞佳瑶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给小鸟一个避风港</w:t>
      </w:r>
    </w:p>
    <w:p w14:paraId="551633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莫玙潼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</w:t>
      </w:r>
    </w:p>
    <w:p w14:paraId="349BB0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万祖铭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环境保护从我开始</w:t>
      </w:r>
    </w:p>
    <w:p w14:paraId="05DC2B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罗爱薇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未来地图：一半森林一半灰</w:t>
      </w:r>
    </w:p>
    <w:p w14:paraId="6D1019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咸振斌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人与自然和谐共生</w:t>
      </w:r>
    </w:p>
    <w:p w14:paraId="0C013A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高艺心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我和地球的悄悄话--自然共生</w:t>
      </w:r>
    </w:p>
    <w:p w14:paraId="188C4A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吕芷浠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以行动守护绿水青山</w:t>
      </w:r>
    </w:p>
    <w:p w14:paraId="42279F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张雨晨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蔚蓝色之梦</w:t>
      </w:r>
    </w:p>
    <w:p w14:paraId="002D6A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陈虹羽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绿色守护者</w:t>
      </w:r>
    </w:p>
    <w:p w14:paraId="0D01B46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梁佳坤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海洋守护者</w:t>
      </w:r>
    </w:p>
    <w:p w14:paraId="10451D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谢萱怡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保护蓝色的海洋</w:t>
      </w:r>
    </w:p>
    <w:p w14:paraId="3A967B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梁纹羽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同一个绿色地球</w:t>
      </w:r>
    </w:p>
    <w:p w14:paraId="780B45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陈雅淇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我帮地球垃圾分分类</w:t>
      </w:r>
    </w:p>
    <w:p w14:paraId="545CE6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李雨霏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生长·共生</w:t>
      </w:r>
    </w:p>
    <w:p w14:paraId="6AD78D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甘正雯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我的地球我的家</w:t>
      </w:r>
    </w:p>
    <w:p w14:paraId="664B0BE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自然之音</w:t>
      </w:r>
    </w:p>
    <w:p w14:paraId="65C512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蒋宇桐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海洋的呼唤</w:t>
      </w:r>
    </w:p>
    <w:p w14:paraId="3DC196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周昕柔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保护动物人人有责</w:t>
      </w:r>
    </w:p>
    <w:p w14:paraId="1F3F31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高艺心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小人国</w:t>
      </w:r>
    </w:p>
    <w:p w14:paraId="48E0FA7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蒋欣桐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伪装者叶䗛</w:t>
      </w:r>
    </w:p>
    <w:p w14:paraId="254F84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刘斯昂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黑龙江省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佳木斯市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人与自然和谐共生</w:t>
      </w:r>
    </w:p>
    <w:p w14:paraId="7E25330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毕芸溪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黑龙江省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佳木斯市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海天之间-万物生长</w:t>
      </w:r>
    </w:p>
    <w:p w14:paraId="64D5A0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王籽萱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月光下的鲸鱼</w:t>
      </w:r>
    </w:p>
    <w:p w14:paraId="4F3F58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张恺芯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智能叶脉</w:t>
      </w:r>
    </w:p>
    <w:p w14:paraId="460534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冯欣怡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童梦自然乐园</w:t>
      </w:r>
    </w:p>
    <w:p w14:paraId="45E2E9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王璟然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城市呼吸的蓝绿密码</w:t>
      </w:r>
    </w:p>
    <w:p w14:paraId="67B5FC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吴晫澜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启动物百科之门，探绿色天地之境</w:t>
      </w:r>
    </w:p>
    <w:p w14:paraId="2DE77D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史秋橙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守护海洋的绿意使者</w:t>
      </w:r>
    </w:p>
    <w:p w14:paraId="54C464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曾梓芯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能源创想</w:t>
      </w:r>
    </w:p>
    <w:p w14:paraId="417E01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张一弛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童趣航天梦</w:t>
      </w:r>
    </w:p>
    <w:p w14:paraId="7A647A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肖臻卓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碧水青山</w:t>
      </w:r>
    </w:p>
    <w:p w14:paraId="5617B06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周一诺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节能减排还湛蓝天空，垃圾分类护绿色山野</w:t>
      </w:r>
    </w:p>
    <w:p w14:paraId="5E4EC5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易舒窈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小溪边的快乐</w:t>
      </w:r>
    </w:p>
    <w:p w14:paraId="243031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易子圣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雨落森林，船戏游鱼</w:t>
      </w:r>
    </w:p>
    <w:p w14:paraId="2F853C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李润周天湖南省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绿意萦绕 繁花交织</w:t>
      </w:r>
    </w:p>
    <w:p w14:paraId="4A063E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石心怡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自然永驻</w:t>
      </w:r>
    </w:p>
    <w:p w14:paraId="68E00A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坚守生机</w:t>
      </w:r>
    </w:p>
    <w:p w14:paraId="680047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何昱蓉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与精灵共生</w:t>
      </w:r>
    </w:p>
    <w:p w14:paraId="5B0CF5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卢亦心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颜料盒打翻的乡村</w:t>
      </w:r>
    </w:p>
    <w:p w14:paraId="6334C22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张伊墨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大美中国 童梦绿洲  </w:t>
      </w:r>
    </w:p>
    <w:p w14:paraId="042D0B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张沐欣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火把节</w:t>
      </w:r>
    </w:p>
    <w:p w14:paraId="1FF37B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黄梦尧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小手拉大手</w:t>
      </w:r>
    </w:p>
    <w:p w14:paraId="63717B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刘朔源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“碳”索未来:童绘绿色家园梦</w:t>
      </w:r>
    </w:p>
    <w:p w14:paraId="012EB69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李嘉昱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请留下一方净土</w:t>
      </w:r>
    </w:p>
    <w:p w14:paraId="5A44BE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刘煜琳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绿色骑行，绘就生态未来</w:t>
      </w:r>
    </w:p>
    <w:p w14:paraId="3ED3C06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王左羽宸山东省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物物与共</w:t>
      </w:r>
    </w:p>
    <w:p w14:paraId="21C94B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倪好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 守护地球</w:t>
      </w:r>
    </w:p>
    <w:p w14:paraId="5E60BA8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刘烁含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</w:t>
      </w:r>
    </w:p>
    <w:p w14:paraId="3A5082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江钰墁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保护环境从我做起</w:t>
      </w:r>
    </w:p>
    <w:p w14:paraId="5AB8DA5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潘馥瑾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美人鱼的眼泪</w:t>
      </w:r>
    </w:p>
    <w:p w14:paraId="7E0163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杨诗涵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小手绘绿色，共筑蓝未来</w:t>
      </w:r>
    </w:p>
    <w:p w14:paraId="603319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杨子涵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79B94B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陈镜皓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爱护环境</w:t>
      </w:r>
    </w:p>
    <w:p w14:paraId="58D0AA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马昕妍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环保我心</w:t>
      </w:r>
    </w:p>
    <w:p w14:paraId="0993F3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姚米朵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</w:t>
      </w:r>
    </w:p>
    <w:p w14:paraId="204C6D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李璨嫣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绿色希望</w:t>
      </w:r>
    </w:p>
    <w:p w14:paraId="39A51A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贾婼茼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蓝色星球的绿色梦想</w:t>
      </w:r>
    </w:p>
    <w:p w14:paraId="76FBAF8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刘梓轩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碧海蓝天</w:t>
      </w:r>
    </w:p>
    <w:p w14:paraId="320BB2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张悦畅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低碳环保，绿色出行</w:t>
      </w:r>
    </w:p>
    <w:p w14:paraId="3744BF2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杨睿雅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</w:t>
      </w:r>
    </w:p>
    <w:p w14:paraId="5D962D0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刘梓睿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蓝色未来绿色呼吸</w:t>
      </w:r>
    </w:p>
    <w:p w14:paraId="0A7603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杨佳瑶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014304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彭靖怡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科技环保，共创未来</w:t>
      </w:r>
    </w:p>
    <w:p w14:paraId="4882AA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吴与双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6C5D09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李印龙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绿植攀岩，守护蓝天</w:t>
      </w:r>
    </w:p>
    <w:p w14:paraId="21399A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鲁书涵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 . 未来</w:t>
      </w:r>
    </w:p>
    <w:p w14:paraId="540E9D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代欣妍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手托新绿，共筑绿色生活</w:t>
      </w:r>
    </w:p>
    <w:p w14:paraId="0FEB6A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马绮悦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我理想的未来世界</w:t>
      </w:r>
    </w:p>
    <w:p w14:paraId="6BBCD1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关泽阳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7A47089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王子聪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绿动未来</w:t>
      </w:r>
    </w:p>
    <w:p w14:paraId="4D8A80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杨妙珂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绿色生活、守护绿色地球</w:t>
      </w:r>
    </w:p>
    <w:p w14:paraId="087079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金泽轩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我是海洋小卫士</w:t>
      </w:r>
    </w:p>
    <w:p w14:paraId="3D78C6A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王丝萱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</w:t>
      </w:r>
    </w:p>
    <w:p w14:paraId="5A233B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王子文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绿色公主</w:t>
      </w:r>
    </w:p>
    <w:p w14:paraId="091A11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赵诗含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</w:t>
      </w:r>
    </w:p>
    <w:p w14:paraId="3189DB6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芦裕涵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绿色环保低碳生活</w:t>
      </w:r>
    </w:p>
    <w:p w14:paraId="6383D4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梁恬嘉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蓝色的海洋 我们的家园</w:t>
      </w:r>
    </w:p>
    <w:p w14:paraId="415A62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卢诺佳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低碳出行 绮梦仙踪</w:t>
      </w:r>
    </w:p>
    <w:p w14:paraId="413331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韦伊曈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绿色回响</w:t>
      </w:r>
    </w:p>
    <w:p w14:paraId="46C072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王紫心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绿色车轮，转动蓝色梦想</w:t>
      </w:r>
    </w:p>
    <w:p w14:paraId="31A5330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张李涵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节约用水·共建生态文明</w:t>
      </w:r>
    </w:p>
    <w:p w14:paraId="74FCA1F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张梓晴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</w:t>
      </w:r>
    </w:p>
    <w:p w14:paraId="0339E3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同珈叶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双手共创蓝色未来</w:t>
      </w:r>
    </w:p>
    <w:p w14:paraId="375713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张苏怡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</w:t>
      </w:r>
    </w:p>
    <w:p w14:paraId="432B70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胡哲颖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大花豹  胡哲颖</w:t>
      </w:r>
    </w:p>
    <w:p w14:paraId="3D24CC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张译之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和谐共生</w:t>
      </w:r>
    </w:p>
    <w:p w14:paraId="61AC1B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杨沁穆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环保小卫士的一天</w:t>
      </w:r>
    </w:p>
    <w:p w14:paraId="2474C1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刘洛熙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家园</w:t>
      </w:r>
    </w:p>
    <w:p w14:paraId="7F356E6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杜一诺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68410B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刘宇曦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深化动植物保护</w:t>
      </w:r>
    </w:p>
    <w:p w14:paraId="03D1D0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毛玮甯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生命之源，点滴珍贵</w:t>
      </w:r>
    </w:p>
    <w:p w14:paraId="0028A3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左明睿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童心筑梦，净滩护海</w:t>
      </w:r>
    </w:p>
    <w:p w14:paraId="08DEE4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李若楠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我们的家园</w:t>
      </w:r>
    </w:p>
    <w:p w14:paraId="6F3FAE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邬青汐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一草一木皆良师</w:t>
      </w:r>
    </w:p>
    <w:p w14:paraId="0FCE65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刘涵语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以画为媒，践行环保 -- 儿童画的绿色呼唤</w:t>
      </w:r>
    </w:p>
    <w:p w14:paraId="6B14FA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关歆倪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75E151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朱奕帆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松果</w:t>
      </w:r>
    </w:p>
    <w:p w14:paraId="0EB0ED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王雨宁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低碳生活，绿色出行</w:t>
      </w:r>
    </w:p>
    <w:p w14:paraId="38DD36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贾梵珺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地球家园的欢乐派对</w:t>
      </w:r>
    </w:p>
    <w:p w14:paraId="296872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杜睿泽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多彩生态，快乐守护</w:t>
      </w:r>
    </w:p>
    <w:p w14:paraId="37B9A2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黄令仪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环保伴我行</w:t>
      </w:r>
    </w:p>
    <w:p w14:paraId="699CF6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王溪悦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守护绿色</w:t>
      </w:r>
    </w:p>
    <w:p w14:paraId="26D3DA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马昭韵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自然界的守护者</w:t>
      </w:r>
    </w:p>
    <w:p w14:paraId="13AAA5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王仟羽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我的未来城市</w:t>
      </w:r>
    </w:p>
    <w:p w14:paraId="6312CA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王艺淅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希望水滴</w:t>
      </w:r>
    </w:p>
    <w:p w14:paraId="302A22F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许李昊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</w:t>
      </w:r>
    </w:p>
    <w:p w14:paraId="29F62FE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李沁莘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绿骑·蓝途</w:t>
      </w:r>
    </w:p>
    <w:p w14:paraId="1EE1E9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李清溪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</w:t>
      </w:r>
    </w:p>
    <w:p w14:paraId="405BE4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王艺洋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地球眼泪</w:t>
      </w:r>
    </w:p>
    <w:p w14:paraId="108D930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雷雨泽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保护海洋</w:t>
      </w:r>
    </w:p>
    <w:p w14:paraId="25CAEC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王雨嫣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守护家园</w:t>
      </w:r>
    </w:p>
    <w:p w14:paraId="6F2025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程雯钰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畅享未来</w:t>
      </w:r>
    </w:p>
    <w:p w14:paraId="26FC259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冯芸多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再生能源</w:t>
      </w:r>
    </w:p>
    <w:p w14:paraId="02C60B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郝熙玥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5AD09F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肖梓桐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环保卫士</w:t>
      </w:r>
    </w:p>
    <w:p w14:paraId="3ADA74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褚美悦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地球母亲</w:t>
      </w:r>
    </w:p>
    <w:p w14:paraId="139E93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胡欣妍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环保小城</w:t>
      </w:r>
    </w:p>
    <w:p w14:paraId="5F4629D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刘钰涵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和谐共生</w:t>
      </w:r>
    </w:p>
    <w:p w14:paraId="35E032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刘梓欣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绿色未来</w:t>
      </w:r>
    </w:p>
    <w:p w14:paraId="4AFA9D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徐楚涵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共赢未来</w:t>
      </w:r>
    </w:p>
    <w:p w14:paraId="2DF44F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雷子欣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0C7739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马浩宸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美好家园</w:t>
      </w:r>
    </w:p>
    <w:p w14:paraId="1468EC8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游恩迪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636100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陈芷墨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 蓝色未来</w:t>
      </w:r>
    </w:p>
    <w:p w14:paraId="1670B8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高晨翔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未来生态绿洲</w:t>
      </w:r>
    </w:p>
    <w:p w14:paraId="1F31B2E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高槿羽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从我做起</w:t>
      </w:r>
    </w:p>
    <w:p w14:paraId="5AE241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高梓月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蓝鲸的奇幻天地</w:t>
      </w:r>
    </w:p>
    <w:p w14:paraId="61438FE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关文琛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足下生态 骑行护绿</w:t>
      </w:r>
    </w:p>
    <w:p w14:paraId="32CD4A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郭晨楠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机械腿上的森林假期</w:t>
      </w:r>
    </w:p>
    <w:p w14:paraId="6535FA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郭怀远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未来智慧灌溉园</w:t>
      </w:r>
    </w:p>
    <w:p w14:paraId="4C0D1A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雷研可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我爱绿色生活</w:t>
      </w:r>
    </w:p>
    <w:p w14:paraId="6AABDFC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李雨宸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 蓝色未来</w:t>
      </w:r>
    </w:p>
    <w:p w14:paraId="2D6520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李卓屹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家在山水间</w:t>
      </w:r>
    </w:p>
    <w:p w14:paraId="6167FD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廖新垠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生命之源</w:t>
      </w:r>
    </w:p>
    <w:p w14:paraId="7B2C4B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宋承霖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未来绿色都市</w:t>
      </w:r>
    </w:p>
    <w:p w14:paraId="2017F2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田敏君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繁花未来</w:t>
      </w:r>
    </w:p>
    <w:p w14:paraId="56D609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王芊成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追赶绿色生活</w:t>
      </w:r>
    </w:p>
    <w:p w14:paraId="5FE3DD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王宜之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太空菜园</w:t>
      </w:r>
    </w:p>
    <w:p w14:paraId="6A5E79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王翊姝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爱护地球 太空种菜</w:t>
      </w:r>
    </w:p>
    <w:p w14:paraId="6ACF49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王语熙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绿色家园</w:t>
      </w:r>
    </w:p>
    <w:p w14:paraId="4EBFD3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王子谦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我的世界</w:t>
      </w:r>
    </w:p>
    <w:p w14:paraId="54B912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夏舒凡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守护蓝色海洋</w:t>
      </w:r>
    </w:p>
    <w:p w14:paraId="48F271C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夏舒乙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探秘绿色生态家园</w:t>
      </w:r>
    </w:p>
    <w:p w14:paraId="0EFB11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杨依然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 蓝色未来</w:t>
      </w:r>
    </w:p>
    <w:p w14:paraId="48408C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杨语安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34DF5D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杨梓琪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</w:t>
      </w:r>
    </w:p>
    <w:p w14:paraId="0DF8E9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余奕桐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小小少年的低碳生活</w:t>
      </w:r>
    </w:p>
    <w:p w14:paraId="77280F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张楚哲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守护地球的希望</w:t>
      </w:r>
    </w:p>
    <w:p w14:paraId="6F5C8E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张恩溪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眼中的世界 心中的家园</w:t>
      </w:r>
    </w:p>
    <w:p w14:paraId="5EFDDD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郑梦欣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人与动物共家园</w:t>
      </w:r>
    </w:p>
    <w:p w14:paraId="53703F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职一菡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守护绿色家园</w:t>
      </w:r>
    </w:p>
    <w:p w14:paraId="61A331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周林汐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繁华与浊浪</w:t>
      </w:r>
    </w:p>
    <w:p w14:paraId="331AC9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周峣萱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逐梦碧海蓝天</w:t>
      </w:r>
    </w:p>
    <w:p w14:paraId="2CF74F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周雨杭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自然生灵</w:t>
      </w:r>
    </w:p>
    <w:p w14:paraId="570AC9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祖誉萌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1FECDA0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朱宣霖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孤独的企鹅</w:t>
      </w:r>
    </w:p>
    <w:p w14:paraId="3B1E79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刘子艺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绿念绘蓝梦</w:t>
      </w:r>
    </w:p>
    <w:p w14:paraId="0A3CEE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罗子茜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</w:t>
      </w:r>
    </w:p>
    <w:p w14:paraId="4D869E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宋梓凡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环保未来</w:t>
      </w:r>
    </w:p>
    <w:p w14:paraId="5509A1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赵紫岄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守护蓝绿家园</w:t>
      </w:r>
    </w:p>
    <w:p w14:paraId="3DC55E5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南溪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保护家园，低碳生活</w:t>
      </w:r>
    </w:p>
    <w:p w14:paraId="3A81A6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李梓泉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</w:t>
      </w:r>
    </w:p>
    <w:p w14:paraId="416207B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宋奕阳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科技未来·环保净化</w:t>
      </w:r>
    </w:p>
    <w:p w14:paraId="4E3274E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李卓麒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会呼吸的鱼</w:t>
      </w:r>
    </w:p>
    <w:p w14:paraId="7DF12F0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陈贾怡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草长莺飞，花红柳绿</w:t>
      </w:r>
    </w:p>
    <w:p w14:paraId="437C71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崔偲宸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童心绘绿意.蔚蓝共未来</w:t>
      </w:r>
    </w:p>
    <w:p w14:paraId="2B7171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严雪纯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低碳环保，绿色生活</w:t>
      </w:r>
    </w:p>
    <w:p w14:paraId="115DC9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姚芊羽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守护蓝色家园</w:t>
      </w:r>
    </w:p>
    <w:p w14:paraId="7276D31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王紫曦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生态未来</w:t>
      </w:r>
    </w:p>
    <w:p w14:paraId="6792CC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王函蒙玥陕西省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《星际梦幻派对》</w:t>
      </w:r>
    </w:p>
    <w:p w14:paraId="61D5A0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何紫诺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蓝色地球</w:t>
      </w:r>
    </w:p>
    <w:p w14:paraId="08C83B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樊贺然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绿意蓝想，共绘未来</w:t>
      </w:r>
    </w:p>
    <w:p w14:paraId="70D4C1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张梓彤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绿色未来，低碳生活</w:t>
      </w:r>
    </w:p>
    <w:p w14:paraId="323708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邢思语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</w:t>
      </w:r>
    </w:p>
    <w:p w14:paraId="3E4698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任涵玥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52064B2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陈佳依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237AAE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王袁铭玥陕西省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3227BB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殷梓萌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4E41E95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王袁沐典陕西省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保护环境，低碳生活</w:t>
      </w:r>
    </w:p>
    <w:p w14:paraId="0F1B09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梁紫琪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种下希望，守护明天</w:t>
      </w:r>
    </w:p>
    <w:p w14:paraId="2770CD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王沐雪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地球是我的家园</w:t>
      </w:r>
    </w:p>
    <w:p w14:paraId="563CA3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谢佳玥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低碳环保，绿色出行</w:t>
      </w:r>
    </w:p>
    <w:p w14:paraId="1FA80F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马姝玥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未来智能农业</w:t>
      </w:r>
    </w:p>
    <w:p w14:paraId="358D37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黄晨宇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未来世界</w:t>
      </w:r>
    </w:p>
    <w:p w14:paraId="63EE58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李咸临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绿蓝之间，共筑未来</w:t>
      </w:r>
    </w:p>
    <w:p w14:paraId="2C3C0A2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王思涵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探秘秘境</w:t>
      </w:r>
    </w:p>
    <w:p w14:paraId="7A04F8F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陈嘉媛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我的家园</w:t>
      </w:r>
    </w:p>
    <w:p w14:paraId="327357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张若冰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垃圾分类，绘就绿色家园</w:t>
      </w:r>
    </w:p>
    <w:p w14:paraId="0CC3B1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杨欣怡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绿色生活蓝色出行</w:t>
      </w:r>
    </w:p>
    <w:p w14:paraId="4338C9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陈沛琪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</w:t>
      </w:r>
    </w:p>
    <w:p w14:paraId="23C32D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姚杺彤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下渚湖寻宝</w:t>
      </w:r>
    </w:p>
    <w:p w14:paraId="062A7B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吴依杭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科技城市新未来</w:t>
      </w:r>
    </w:p>
    <w:p w14:paraId="6FF7E9E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刘芷含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日光之蕊</w:t>
      </w:r>
    </w:p>
    <w:p w14:paraId="43D1FB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刘伊馨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爱护环境之生态种植</w:t>
      </w:r>
    </w:p>
    <w:p w14:paraId="5769D1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为地球减负</w:t>
      </w:r>
    </w:p>
    <w:p w14:paraId="093292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徐晟嫣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植物线描</w:t>
      </w:r>
    </w:p>
    <w:p w14:paraId="1CF206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邱皛皛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AI净化机器人的环保魔法</w:t>
      </w:r>
    </w:p>
    <w:p w14:paraId="6E64A38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张墨洋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绿色出行，蓝色蔚来</w:t>
      </w:r>
    </w:p>
    <w:p w14:paraId="5E64B8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陈馨怡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 保护家园</w:t>
      </w:r>
    </w:p>
    <w:p w14:paraId="2FD9E4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陈彦彤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守护环境，人人参与</w:t>
      </w:r>
    </w:p>
    <w:p w14:paraId="47A2FE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张钰菡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海洋之声·环保的呼唤</w:t>
      </w:r>
    </w:p>
    <w:p w14:paraId="43B2E7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汤钦熠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绿源幻境</w:t>
      </w:r>
    </w:p>
    <w:p w14:paraId="2C168E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牛莉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生态之城，未来新景</w:t>
      </w:r>
    </w:p>
    <w:p w14:paraId="047EF0E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殷政斐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环梦大树医院</w:t>
      </w:r>
    </w:p>
    <w:p w14:paraId="3177DD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马行远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可怕的后果</w:t>
      </w:r>
    </w:p>
    <w:p w14:paraId="52BBAC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杨子文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生物共融，地球之梦</w:t>
      </w:r>
    </w:p>
    <w:p w14:paraId="5B60254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梅筱琬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绿意幻梦中的生态之约</w:t>
      </w:r>
    </w:p>
    <w:p w14:paraId="76E5E3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王羽彤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奇幻生态协奏曲</w:t>
      </w:r>
    </w:p>
    <w:p w14:paraId="749A50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陈语萱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低碳之韵，绿动未来</w:t>
      </w:r>
    </w:p>
    <w:p w14:paraId="2CC656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杨卿墨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海洋之殇</w:t>
      </w:r>
    </w:p>
    <w:p w14:paraId="63514B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马楚毓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低碳之环，绿梦之始</w:t>
      </w:r>
    </w:p>
    <w:p w14:paraId="00167D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施辰语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互联共生，蓝绿交响</w:t>
      </w:r>
    </w:p>
    <w:p w14:paraId="634681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王亦谦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沪上新韵，绿动未来</w:t>
      </w:r>
    </w:p>
    <w:p w14:paraId="14793E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孟欣瑜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守护海洋的泪与盼</w:t>
      </w:r>
    </w:p>
    <w:p w14:paraId="50AEA6E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王茂一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膳意绿途，健享未来</w:t>
      </w:r>
    </w:p>
    <w:p w14:paraId="23F6AA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张玮如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共筑生态蓝梦</w:t>
      </w:r>
    </w:p>
    <w:p w14:paraId="0137D31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张予晴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护蔚蓝之境，绘绿色新章</w:t>
      </w:r>
    </w:p>
    <w:p w14:paraId="003D48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昌瑞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星际间的绿色希望</w:t>
      </w:r>
    </w:p>
    <w:p w14:paraId="788307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谢可祺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蓝绿交织，共绘地球新章</w:t>
      </w:r>
    </w:p>
    <w:p w14:paraId="1CAE2D5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楼正则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逐梦太空的未来之旅</w:t>
      </w:r>
    </w:p>
    <w:p w14:paraId="672CC8B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赵润暄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地球的欢乐家园</w:t>
      </w:r>
    </w:p>
    <w:p w14:paraId="3BAC69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薛博天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第56个世界地球日</w:t>
      </w:r>
    </w:p>
    <w:p w14:paraId="50D420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张森喆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保护海洋</w:t>
      </w:r>
    </w:p>
    <w:p w14:paraId="7A8335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徐佳允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踏梦绿野</w:t>
      </w:r>
    </w:p>
    <w:p w14:paraId="343B51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吴依菲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我和蔚蓝相约</w:t>
      </w:r>
    </w:p>
    <w:p w14:paraId="2E3554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孙御非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蓝色星球 绿色轮回</w:t>
      </w:r>
    </w:p>
    <w:p w14:paraId="7529EF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黄乐峸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斑斓海韵</w:t>
      </w:r>
    </w:p>
    <w:p w14:paraId="67F4CC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郜灿哲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城市松鼠趣游记</w:t>
      </w:r>
    </w:p>
    <w:p w14:paraId="0FC7E38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李明泽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别让地球哭泣，共筑绿色未来</w:t>
      </w:r>
    </w:p>
    <w:p w14:paraId="351EDC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马艺庭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保护大熊猫</w:t>
      </w:r>
    </w:p>
    <w:p w14:paraId="34AA6D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李之潇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掌映海澜</w:t>
      </w:r>
    </w:p>
    <w:p w14:paraId="749467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张森喆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门后的世界</w:t>
      </w:r>
    </w:p>
    <w:p w14:paraId="2B220E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沈培元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未来城市</w:t>
      </w:r>
    </w:p>
    <w:p w14:paraId="128578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任祎辰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海的世界</w:t>
      </w:r>
    </w:p>
    <w:p w14:paraId="773875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倪自非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垃圾分类魔法箱</w:t>
      </w:r>
    </w:p>
    <w:p w14:paraId="71B500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汤蕊琪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萌趣自然派对</w:t>
      </w:r>
    </w:p>
    <w:p w14:paraId="367AF7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陈鹤霖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低碳世界，美好未来</w:t>
      </w:r>
    </w:p>
    <w:p w14:paraId="0AE5AF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乐衍欣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未来生态</w:t>
      </w:r>
    </w:p>
    <w:p w14:paraId="3AE2C20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刘梓琪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漫步生态城</w:t>
      </w:r>
    </w:p>
    <w:p w14:paraId="72A06F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张昕悠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低碳生活，绿色天府</w:t>
      </w:r>
    </w:p>
    <w:p w14:paraId="30625F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郭艺程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08841D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郭烜彤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环保小卫士的奇妙使命</w:t>
      </w:r>
    </w:p>
    <w:p w14:paraId="705C4C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许睿恬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垃圾分类让生活更美好</w:t>
      </w:r>
    </w:p>
    <w:p w14:paraId="7F1DBD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郭宸西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环保让生活更美好</w:t>
      </w:r>
    </w:p>
    <w:p w14:paraId="27B2F5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郭宸西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机器人和小朋友的绿色约定</w:t>
      </w:r>
    </w:p>
    <w:p w14:paraId="1506D5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王一可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白鹿伴我护自然</w:t>
      </w:r>
    </w:p>
    <w:p w14:paraId="55F95F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秦梓萌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659C2B9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邓钰婕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我们的地球</w:t>
      </w:r>
    </w:p>
    <w:p w14:paraId="6B2F81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孙飞扬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1974A5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王嘉瑞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蛙声伴我数荷花</w:t>
      </w:r>
    </w:p>
    <w:p w14:paraId="2079C7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杨兮月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绿色健康的美味时光</w:t>
      </w:r>
    </w:p>
    <w:p w14:paraId="356E8F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陈芯莹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候车小憩</w:t>
      </w:r>
    </w:p>
    <w:p w14:paraId="448478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樊登安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绿野时光</w:t>
      </w:r>
    </w:p>
    <w:p w14:paraId="1F6F87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樊登远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新鲜食物派对</w:t>
      </w:r>
    </w:p>
    <w:p w14:paraId="309C99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文朵儿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夏夜之约</w:t>
      </w:r>
    </w:p>
    <w:p w14:paraId="12E33A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张梓馨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 健康未来</w:t>
      </w:r>
    </w:p>
    <w:p w14:paraId="62AC018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冯浩哲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 美好未来</w:t>
      </w:r>
    </w:p>
    <w:p w14:paraId="11D7F2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马语鲜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科技创造</w:t>
      </w:r>
    </w:p>
    <w:p w14:paraId="6E08E1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王胤初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循环利用 共创环保新生活</w:t>
      </w:r>
    </w:p>
    <w:p w14:paraId="524900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陈梦琪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古镇游记</w:t>
      </w:r>
    </w:p>
    <w:p w14:paraId="45D638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阮涵之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海洋环境需要保护</w:t>
      </w:r>
    </w:p>
    <w:p w14:paraId="26C736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宋瑞桐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绿色骑行</w:t>
      </w:r>
    </w:p>
    <w:p w14:paraId="14FB96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高悦嫣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绿色家园保卫战</w:t>
      </w:r>
    </w:p>
    <w:p w14:paraId="356C34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何洢萱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为大海撑起一把伞</w:t>
      </w:r>
    </w:p>
    <w:p w14:paraId="492659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石云霄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绿色茶园</w:t>
      </w:r>
    </w:p>
    <w:p w14:paraId="175B89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柳文洁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蓝绿交织，共赴生态新程</w:t>
      </w:r>
    </w:p>
    <w:p w14:paraId="167B9A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何奕萱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垃圾分类</w:t>
      </w:r>
    </w:p>
    <w:p w14:paraId="0053E7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张建慧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守护地球，从破坏到新生</w:t>
      </w:r>
    </w:p>
    <w:p w14:paraId="4125D6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曾思羽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绿色生活，低碳环保</w:t>
      </w:r>
    </w:p>
    <w:p w14:paraId="3A0EC70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徐嘉言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彝乡童梦绘绿蓝新章</w:t>
      </w:r>
    </w:p>
    <w:p w14:paraId="5D14DA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周诗钰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守护生命的微笑</w:t>
      </w:r>
    </w:p>
    <w:p w14:paraId="6A9550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周羿伸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绿陆蓝空，未来序章</w:t>
      </w:r>
    </w:p>
    <w:p w14:paraId="4CBFF3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李安琪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蓝土共生:绿途</w:t>
      </w:r>
    </w:p>
    <w:p w14:paraId="18F3F9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大树的回忆</w:t>
      </w:r>
    </w:p>
    <w:p w14:paraId="624A0A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张子沫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星际都市：未来时空的奇幻遨游  </w:t>
      </w:r>
    </w:p>
    <w:p w14:paraId="06FB4E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山婧萱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守护绿色家园</w:t>
      </w:r>
    </w:p>
    <w:p w14:paraId="4662DF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山岩莉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青蓝未来</w:t>
      </w:r>
    </w:p>
    <w:p w14:paraId="3A409A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曹雨珂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命运共同体众参与  人与自然和谐共生</w:t>
      </w:r>
    </w:p>
    <w:p w14:paraId="51B074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杨椿莉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绿色阳光，生态未来</w:t>
      </w:r>
    </w:p>
    <w:p w14:paraId="76C193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李雨辰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 蓝色未来</w:t>
      </w:r>
    </w:p>
    <w:p w14:paraId="65AA38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谭云成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猴子的世界</w:t>
      </w:r>
    </w:p>
    <w:p w14:paraId="2EE0C2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段悦溪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人与自然和谐共生</w:t>
      </w:r>
    </w:p>
    <w:p w14:paraId="64AE7D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万子超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节能小能手</w:t>
      </w:r>
    </w:p>
    <w:p w14:paraId="741F3C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杨若茜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展望未来</w:t>
      </w:r>
    </w:p>
    <w:p w14:paraId="0C352E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李昀积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低碳环保助力，守护绿色家园</w:t>
      </w:r>
    </w:p>
    <w:p w14:paraId="1CE684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李昀蓉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从点滴做起，共筑绿色未来</w:t>
      </w:r>
    </w:p>
    <w:p w14:paraId="09E4C6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娄梦月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缤纷水果车</w:t>
      </w:r>
    </w:p>
    <w:p w14:paraId="279DF39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吴雨桐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植绿成阴，向蓝而行</w:t>
      </w:r>
    </w:p>
    <w:p w14:paraId="018B0C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蹦床动力车，环保向未来</w:t>
      </w:r>
    </w:p>
    <w:p w14:paraId="2BF370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冉锌玥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低碳出行</w:t>
      </w:r>
    </w:p>
    <w:p w14:paraId="5167196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李彦瑾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动植物乐园</w:t>
      </w:r>
    </w:p>
    <w:p w14:paraId="1AF479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李超琪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特别的生态</w:t>
      </w:r>
    </w:p>
    <w:p w14:paraId="2A284D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沈天皓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环保行动有序分类</w:t>
      </w:r>
    </w:p>
    <w:p w14:paraId="2830DDE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李经彦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清洁能源，绿美生活</w:t>
      </w:r>
    </w:p>
    <w:p w14:paraId="4F69B3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李国铭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蓝色探索</w:t>
      </w:r>
    </w:p>
    <w:p w14:paraId="4A10F4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骆裕薇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环境保护志愿者</w:t>
      </w:r>
    </w:p>
    <w:p w14:paraId="64A7B6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郭乙卫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未来科技</w:t>
      </w:r>
    </w:p>
    <w:p w14:paraId="0306E4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刘诗琪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奔跑吧我的环保车</w:t>
      </w:r>
    </w:p>
    <w:p w14:paraId="1C8C549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吴贵涵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秘境</w:t>
      </w:r>
    </w:p>
    <w:p w14:paraId="453FC8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唐浩然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风与光的能力---绿色出行</w:t>
      </w:r>
    </w:p>
    <w:p w14:paraId="21A906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绿色生态旅游</w:t>
      </w:r>
    </w:p>
    <w:p w14:paraId="1BA639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高浩楠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36139E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李睿漩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生态守护</w:t>
      </w:r>
    </w:p>
    <w:p w14:paraId="5E463DC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王代奕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骑行少年与地球的美好邂逅</w:t>
      </w:r>
    </w:p>
    <w:p w14:paraId="60783DF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光盘行动 健康饮食</w:t>
      </w:r>
    </w:p>
    <w:p w14:paraId="246555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冯婧琪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掌心方舟</w:t>
      </w:r>
    </w:p>
    <w:p w14:paraId="2560F15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可再生资源，我先行</w:t>
      </w:r>
    </w:p>
    <w:p w14:paraId="4A3C53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江正阳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地球之触</w:t>
      </w:r>
    </w:p>
    <w:p w14:paraId="1942FAB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刘春蕊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万物共生：身边生态的多彩华章</w:t>
      </w:r>
    </w:p>
    <w:p w14:paraId="3AEFA0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孟奕可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藏在身边的自然博物馆</w:t>
      </w:r>
    </w:p>
    <w:p w14:paraId="2D7164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胡钰溪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用绿意书写篇章</w:t>
      </w:r>
    </w:p>
    <w:p w14:paraId="7707A11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王依枝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</w:t>
      </w:r>
    </w:p>
    <w:p w14:paraId="431C38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守护美丽家园</w:t>
      </w:r>
    </w:p>
    <w:p w14:paraId="62FC03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孔薇淇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地球净行 绿色环保</w:t>
      </w:r>
    </w:p>
    <w:p w14:paraId="0BE074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李宸栩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共同守护绿色家园</w:t>
      </w:r>
    </w:p>
    <w:p w14:paraId="140770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李林蔓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未来蓝色生活</w:t>
      </w:r>
    </w:p>
    <w:p w14:paraId="5EB75D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刘雨念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蔚蓝的海洋</w:t>
      </w:r>
    </w:p>
    <w:p w14:paraId="07255A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刀亦柔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保护世界多彩生活</w:t>
      </w:r>
    </w:p>
    <w:p w14:paraId="7E0867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高云淇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保护海洋</w:t>
      </w:r>
    </w:p>
    <w:p w14:paraId="466F87C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玉罕丽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微笑地球</w:t>
      </w:r>
    </w:p>
    <w:p w14:paraId="267741B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玉应儿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选择</w:t>
      </w:r>
    </w:p>
    <w:p w14:paraId="17CD50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唐艳梅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祷告</w:t>
      </w:r>
    </w:p>
    <w:p w14:paraId="6944F6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谢一菲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台州市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生态共生</w:t>
      </w:r>
    </w:p>
    <w:p w14:paraId="0BDFF1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台州市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遇见小生灵</w:t>
      </w:r>
    </w:p>
    <w:p w14:paraId="090844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董昊挺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台州市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守护·共生</w:t>
      </w:r>
    </w:p>
    <w:p w14:paraId="2985EB4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褚羽岑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台州市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绿韵生息，奔赴蓝途</w:t>
      </w:r>
    </w:p>
    <w:p w14:paraId="5A3C60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台州市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蓝发海洋抱地球</w:t>
      </w:r>
    </w:p>
    <w:p w14:paraId="581ACD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b/>
          <w:bCs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小学低年级组·“绿色生活 蓝色未来”绘画作品优秀奖（559名）</w:t>
      </w:r>
    </w:p>
    <w:p w14:paraId="7446E9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安庆市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5267CDA8" w14:textId="77777777" w:rsidR="005422D1" w:rsidRDefault="00692B9C">
      <w:pPr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安庆市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665E9C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纪艺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绘梦绿境：共护地球家园</w:t>
      </w:r>
    </w:p>
    <w:p w14:paraId="634751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蒋家康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地球妈妈与我们</w:t>
      </w:r>
    </w:p>
    <w:p w14:paraId="4E85FC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张雨彤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关于未来生活的畅想</w:t>
      </w:r>
    </w:p>
    <w:p w14:paraId="4302CC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宣裕豪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7B7021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李舒阅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鲨鱼的眼泪</w:t>
      </w:r>
    </w:p>
    <w:p w14:paraId="35BBDB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蒋崇宇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05E981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杨维烨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万物共生地球村</w:t>
      </w:r>
    </w:p>
    <w:p w14:paraId="2DFF8B8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董梓涵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   蓝色未来</w:t>
      </w:r>
    </w:p>
    <w:p w14:paraId="79947CC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叶雨檬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5D6A2C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夏雨欣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蓝色未来，绿色生活</w:t>
      </w:r>
    </w:p>
    <w:p w14:paraId="4CB7780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杨晨伊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4D05F6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何玉叶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20CA30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绿野星际绮梦</w:t>
      </w:r>
    </w:p>
    <w:p w14:paraId="50429E4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刘安然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 蓝色未来</w:t>
      </w:r>
    </w:p>
    <w:p w14:paraId="15BA8C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梁奕涵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5AF777C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蔡安童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淮南市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绿色低碳</w:t>
      </w:r>
    </w:p>
    <w:p w14:paraId="348657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吕思恬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六安市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别让核污水成为鲸鱼最后一滴眼泪</w:t>
      </w:r>
    </w:p>
    <w:p w14:paraId="6431E02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田乐璋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北京市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北京市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海螺净界</w:t>
      </w:r>
    </w:p>
    <w:p w14:paraId="44AB37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王信杰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拥抱地球的绿色希望</w:t>
      </w:r>
    </w:p>
    <w:p w14:paraId="23FCD0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黄乐翔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创绘历史新影</w:t>
      </w:r>
    </w:p>
    <w:p w14:paraId="6539016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吴恩琳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嘘，让世界安静</w:t>
      </w:r>
    </w:p>
    <w:p w14:paraId="4F195A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林昕妍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梦想中的未来</w:t>
      </w:r>
    </w:p>
    <w:p w14:paraId="3528ECF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许诗妍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环保拼图：地球的快乐密码</w:t>
      </w:r>
    </w:p>
    <w:p w14:paraId="12954E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肖予歆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16CC480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庄斯凯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童心绘就绿与蓝</w:t>
      </w:r>
    </w:p>
    <w:p w14:paraId="683B98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庄沛雯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守护地球家园</w:t>
      </w:r>
    </w:p>
    <w:p w14:paraId="0285C7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许少铠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绿意相伴，和谐共生</w:t>
      </w:r>
    </w:p>
    <w:p w14:paraId="106786B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李静琪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听地球的叹息</w:t>
      </w:r>
    </w:p>
    <w:p w14:paraId="006E46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康浩辰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小手拉大手，绿色地球一起走</w:t>
      </w:r>
    </w:p>
    <w:p w14:paraId="61EEE4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许锶佳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保护海洋生物，守护蓝色家园</w:t>
      </w:r>
    </w:p>
    <w:p w14:paraId="4AC37A1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颜瑾昕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保护生态环境倡导文明新风</w:t>
      </w:r>
    </w:p>
    <w:p w14:paraId="1D4453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最美"晋江"</w:t>
      </w:r>
    </w:p>
    <w:p w14:paraId="343A6F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郑茗曦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多彩分类</w:t>
      </w:r>
    </w:p>
    <w:p w14:paraId="4DBD238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曾沐萱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保护海洋生物</w:t>
      </w:r>
    </w:p>
    <w:p w14:paraId="38C73F5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吴亦铠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</w:t>
      </w:r>
    </w:p>
    <w:p w14:paraId="7EB6794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黄怡琳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</w:t>
      </w:r>
    </w:p>
    <w:p w14:paraId="223EA5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吴一鸣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1513DC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陈嘉麒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地球：绿向蓝</w:t>
      </w:r>
    </w:p>
    <w:p w14:paraId="4DF8ED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陈晟楷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以手护林海，共守鸟栖潮清</w:t>
      </w:r>
    </w:p>
    <w:p w14:paraId="4C1CC0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丁浠潼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分类童行，蓝绿共映</w:t>
      </w:r>
    </w:p>
    <w:p w14:paraId="63B55C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郭泓铭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维护那一抹抹“绿”</w:t>
      </w:r>
    </w:p>
    <w:p w14:paraId="1301DF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庄瀚杰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</w:t>
      </w:r>
    </w:p>
    <w:p w14:paraId="6DA805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刘沐楷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海洋的哭泣与欢歌</w:t>
      </w:r>
    </w:p>
    <w:p w14:paraId="591DA9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林一诺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 守护地球，共赴蓝绿之约</w:t>
      </w:r>
    </w:p>
    <w:p w14:paraId="3615BB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洪萍萍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践行绿色生活，共绘蓝色未来</w:t>
      </w:r>
    </w:p>
    <w:p w14:paraId="78D592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蔡昕瑶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地球母亲与我</w:t>
      </w:r>
    </w:p>
    <w:p w14:paraId="62A0D6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王敬洢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守护地球，共筑绿色家园</w:t>
      </w:r>
    </w:p>
    <w:p w14:paraId="5EE3B7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卢恺瑶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守护与破坏——生态的双面镜</w:t>
      </w:r>
    </w:p>
    <w:p w14:paraId="59AD91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张知沫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67102E5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朱萱煊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在一起 真快乐</w:t>
      </w:r>
    </w:p>
    <w:p w14:paraId="65C5B3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朱仕棋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 拥抱未来</w:t>
      </w:r>
    </w:p>
    <w:p w14:paraId="794C95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洪昕岚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环保科技，乐活之城</w:t>
      </w:r>
    </w:p>
    <w:p w14:paraId="3F8CEF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林萱恩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45A9FA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郑梓妍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</w:t>
      </w:r>
    </w:p>
    <w:p w14:paraId="2EB904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苏俊泽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 绿色出行</w:t>
      </w:r>
    </w:p>
    <w:p w14:paraId="62F105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廖焌垲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24D636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陈子瑜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拥抱地球，共护家园</w:t>
      </w:r>
    </w:p>
    <w:p w14:paraId="1D09A3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胡芷涵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保护大自然</w:t>
      </w:r>
    </w:p>
    <w:p w14:paraId="224F28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李逸涵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绿色之梦，和谐共生</w:t>
      </w:r>
    </w:p>
    <w:p w14:paraId="54203B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王嘉妍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绘无废城市，筑绿色之梦</w:t>
      </w:r>
    </w:p>
    <w:p w14:paraId="75A46A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郑芷芯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践行绿色 守护蔚蓝</w:t>
      </w:r>
    </w:p>
    <w:p w14:paraId="5B0621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陈意涵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2F9420C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胡睿哲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环保创意</w:t>
      </w:r>
    </w:p>
    <w:p w14:paraId="35A0802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王瑾萱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灯泡里的童真环保天地</w:t>
      </w:r>
    </w:p>
    <w:p w14:paraId="343A71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沈佑伊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56D38A2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吴雅埼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共护地球村</w:t>
      </w:r>
    </w:p>
    <w:p w14:paraId="7CE1B4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科技助力生活</w:t>
      </w:r>
    </w:p>
    <w:p w14:paraId="123ECC3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林梓欣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请保护海洋环境</w:t>
      </w:r>
    </w:p>
    <w:p w14:paraId="64ECED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赖旭妍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</w:t>
      </w:r>
    </w:p>
    <w:p w14:paraId="066167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方贝儿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共绘绿色家园</w:t>
      </w:r>
    </w:p>
    <w:p w14:paraId="081A54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吴欣俐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捧在手里的家园</w:t>
      </w:r>
    </w:p>
    <w:p w14:paraId="159165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柳影瞳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丛林协奏曲</w:t>
      </w:r>
    </w:p>
    <w:p w14:paraId="171683C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紫韵芳踪</w:t>
      </w:r>
    </w:p>
    <w:p w14:paraId="53E8DEF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杨亦飞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漳州市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亲自然爱家园</w:t>
      </w:r>
    </w:p>
    <w:p w14:paraId="30BBA0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刘俊希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人类和地球</w:t>
      </w:r>
    </w:p>
    <w:p w14:paraId="193523F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张梓萱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兰州市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水上环境</w:t>
      </w:r>
    </w:p>
    <w:p w14:paraId="7327F7C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张馨月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兰州市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海底生物</w:t>
      </w:r>
    </w:p>
    <w:p w14:paraId="2210FF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徐思尧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兰州市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守护生态</w:t>
      </w:r>
    </w:p>
    <w:p w14:paraId="377A2A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杨雅琪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兰州市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低碳出行</w:t>
      </w:r>
    </w:p>
    <w:p w14:paraId="64552F8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贾松铭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垃圾分类让世界变的更美好</w:t>
      </w:r>
    </w:p>
    <w:p w14:paraId="5B888E2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陈思月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瓶中地球的呼救</w:t>
      </w:r>
    </w:p>
    <w:p w14:paraId="0736632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许辰宇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</w:t>
      </w:r>
    </w:p>
    <w:p w14:paraId="08BB82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徐钰婷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保护环境人人有责</w:t>
      </w:r>
    </w:p>
    <w:p w14:paraId="43EEA7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罗思澄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昆虫记</w:t>
      </w:r>
    </w:p>
    <w:p w14:paraId="6657E7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蔡晨熙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生命的互动</w:t>
      </w:r>
    </w:p>
    <w:p w14:paraId="4904BD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胡彦霏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彩色森林</w:t>
      </w:r>
    </w:p>
    <w:p w14:paraId="26594EC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曾译萱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佛山市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绿动未来·生态佛山</w:t>
      </w:r>
    </w:p>
    <w:p w14:paraId="726428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健康火车. 平安无恙</w:t>
      </w:r>
    </w:p>
    <w:p w14:paraId="3BCF78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刘佩妍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萌宠悦色</w:t>
      </w:r>
    </w:p>
    <w:p w14:paraId="004CEA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李思源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鼎铭千秋</w:t>
      </w:r>
    </w:p>
    <w:p w14:paraId="57A9B8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邹东晓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美好未来</w:t>
      </w:r>
    </w:p>
    <w:p w14:paraId="0F7D58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刘佩熙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清远市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蓝海友爱共生</w:t>
      </w:r>
    </w:p>
    <w:p w14:paraId="382EEE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黄予菲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守护绿色，拥抱蔚蓝</w:t>
      </w:r>
    </w:p>
    <w:p w14:paraId="1A19BE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王言心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保护家园共赴未来</w:t>
      </w:r>
    </w:p>
    <w:p w14:paraId="27C3ED4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林睦琦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低碳节能</w:t>
      </w:r>
    </w:p>
    <w:p w14:paraId="2376A1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黄子晗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低碳环保——绿色生活，蓝色未来</w:t>
      </w:r>
    </w:p>
    <w:p w14:paraId="6FDAC92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黄玟嘉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绿韵牵蓝梦.守护地球家园</w:t>
      </w:r>
    </w:p>
    <w:p w14:paraId="2A8B64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李一萌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 蓝色未来</w:t>
      </w:r>
    </w:p>
    <w:p w14:paraId="2B4635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李淑瑶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62DC7FD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梅靳岩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22F337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沈轩冉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</w:t>
      </w:r>
    </w:p>
    <w:p w14:paraId="216F694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林梓聪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</w:t>
      </w:r>
    </w:p>
    <w:p w14:paraId="3E75BE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黄静茹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垃圾分类，引领低碳生活新生时代</w:t>
      </w:r>
    </w:p>
    <w:p w14:paraId="7502D8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谭希辰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贵港市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绿色残梦</w:t>
      </w:r>
    </w:p>
    <w:p w14:paraId="5C8475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刘娉琦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贵港市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绘梦自然：童行守护绿家园</w:t>
      </w:r>
    </w:p>
    <w:p w14:paraId="226164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韦逸轩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河池市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多彩地球生命家园</w:t>
      </w:r>
    </w:p>
    <w:p w14:paraId="7E457A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蓝文君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河池市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绿色生活童筑家园</w:t>
      </w:r>
    </w:p>
    <w:p w14:paraId="5AB9B1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韦可馨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河池市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绿色生态，蓝色未来</w:t>
      </w:r>
    </w:p>
    <w:p w14:paraId="289D3DF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覃陶俊霏广西壮族自治区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柳州市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梦幻星空之城</w:t>
      </w:r>
    </w:p>
    <w:p w14:paraId="2346C60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曾子瑞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柳州市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环保小卫士</w:t>
      </w:r>
    </w:p>
    <w:p w14:paraId="574CEB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黄钰涵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樱桃树下的小美好</w:t>
      </w:r>
    </w:p>
    <w:p w14:paraId="5E7D3F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洪逸晴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生态未来</w:t>
      </w:r>
    </w:p>
    <w:p w14:paraId="4B7D7D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管若涵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01576D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周扬欢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壮乡美</w:t>
      </w:r>
    </w:p>
    <w:p w14:paraId="39F272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张莫竹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智能机器人</w:t>
      </w:r>
    </w:p>
    <w:p w14:paraId="38EC02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范子睿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机械卫士：守护地球生态之战</w:t>
      </w:r>
    </w:p>
    <w:p w14:paraId="7526C5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汤蕙伊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宇宙垃圾分类</w:t>
      </w:r>
    </w:p>
    <w:p w14:paraId="0F64EE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胡书豪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未来南宁科幻城</w:t>
      </w:r>
    </w:p>
    <w:p w14:paraId="461197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张晋甯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梧州市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缤纷地球，美丽家园</w:t>
      </w:r>
    </w:p>
    <w:p w14:paraId="4FE276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高质量饮食</w:t>
      </w:r>
    </w:p>
    <w:p w14:paraId="07AF30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钟雨桐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生态海洋之灯</w:t>
      </w:r>
    </w:p>
    <w:p w14:paraId="5DA01B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周昕柔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枯树逢春</w:t>
      </w:r>
    </w:p>
    <w:p w14:paraId="3A83B1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钟雨桐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探索自然</w:t>
      </w:r>
    </w:p>
    <w:p w14:paraId="7EABBF8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谢萱怡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探索大自然</w:t>
      </w:r>
    </w:p>
    <w:p w14:paraId="360A8E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陈雨琪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守护与危机，生态的天平</w:t>
      </w:r>
    </w:p>
    <w:p w14:paraId="59B347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许可欣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践行绿色生活，奔赴蓝色未来。</w:t>
      </w:r>
    </w:p>
    <w:p w14:paraId="735306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唐嘉妤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爱护地球</w:t>
      </w:r>
    </w:p>
    <w:p w14:paraId="0CAC64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何子萱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绿色出行，低碳生活</w:t>
      </w:r>
    </w:p>
    <w:p w14:paraId="3E2F63C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刘裔彬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垃圾分类，从我做起</w:t>
      </w:r>
    </w:p>
    <w:p w14:paraId="1D132E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罗竣严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绿韵蓝梦</w:t>
      </w:r>
    </w:p>
    <w:p w14:paraId="70A912D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李宇鑫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蓝绿梦地球骑行记 </w:t>
      </w:r>
    </w:p>
    <w:p w14:paraId="6F66238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生态城市：与自然共生</w:t>
      </w:r>
    </w:p>
    <w:p w14:paraId="1F761C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陈鑫一铭海南省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不一样的世界</w:t>
      </w:r>
    </w:p>
    <w:p w14:paraId="3FC696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王天诚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绿色低碳环保生活从我做起</w:t>
      </w:r>
    </w:p>
    <w:p w14:paraId="333BFB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阮诗语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践行垃圾分类，守护绿色地球</w:t>
      </w:r>
    </w:p>
    <w:p w14:paraId="15B5611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卢一鸣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保护海洋环境  珍惜蓝色家园</w:t>
      </w:r>
    </w:p>
    <w:p w14:paraId="4D3FC1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邢福烨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环保:从守护开始</w:t>
      </w:r>
    </w:p>
    <w:p w14:paraId="2B5079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林钰滢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低碳出行  绿色环保</w:t>
      </w:r>
    </w:p>
    <w:p w14:paraId="429F3B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唐定翰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地球，我们共同的家</w:t>
      </w:r>
    </w:p>
    <w:p w14:paraId="638C2F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邢日榜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融入科技保护生态</w:t>
      </w:r>
    </w:p>
    <w:p w14:paraId="30959E7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寻觅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森林里的“小侦探”</w:t>
      </w:r>
    </w:p>
    <w:p w14:paraId="6B78E8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段文悦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720298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陈国嘉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6EEF50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董冠辰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恩施土家族苗族自治州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 守护未来</w:t>
      </w:r>
    </w:p>
    <w:p w14:paraId="417946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张声得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黄石市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美好未来我创造</w:t>
      </w:r>
    </w:p>
    <w:p w14:paraId="416C06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赵心妍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绿色循环</w:t>
      </w:r>
    </w:p>
    <w:p w14:paraId="1F9546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陈嘉唯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地球萌趣守护行</w:t>
      </w:r>
    </w:p>
    <w:p w14:paraId="736806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郐乐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绘梦生态，绿筑家园</w:t>
      </w:r>
    </w:p>
    <w:p w14:paraId="140611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李梓瑜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地球守护者</w:t>
      </w:r>
    </w:p>
    <w:p w14:paraId="4B3ED5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李王依诺湖北省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童趣乐园・自然协奏曲</w:t>
      </w:r>
    </w:p>
    <w:p w14:paraId="486119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李桹枫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觉醒之心：城市与自然的交响</w:t>
      </w:r>
    </w:p>
    <w:p w14:paraId="1EA9EA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代景莹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“植”得期待  共“树”未来</w:t>
      </w:r>
    </w:p>
    <w:p w14:paraId="7D33F1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肖歆淇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未来畅想</w:t>
      </w:r>
    </w:p>
    <w:p w14:paraId="03C454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胡梓媛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悲伤地球</w:t>
      </w:r>
    </w:p>
    <w:p w14:paraId="3B0CEA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鲁昱喆子湖北省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蓝色家园:科技守护海洋</w:t>
      </w:r>
    </w:p>
    <w:p w14:paraId="11ACF5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席饴悦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和谐共生</w:t>
      </w:r>
    </w:p>
    <w:p w14:paraId="2CE180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王嘉麟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湿地环保行</w:t>
      </w:r>
    </w:p>
    <w:p w14:paraId="7C275B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张宜槿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共生之境，与爱同行</w:t>
      </w:r>
    </w:p>
    <w:p w14:paraId="40FABF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张兮语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蔚蓝之下，绿意之上</w:t>
      </w:r>
    </w:p>
    <w:p w14:paraId="0F58CF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钟思辰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绿绘未来，蓝梦共守</w:t>
      </w:r>
    </w:p>
    <w:p w14:paraId="1EA1F6B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李嘉忱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城市，有你有我</w:t>
      </w:r>
    </w:p>
    <w:p w14:paraId="296B23B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黄思琳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海洋梦</w:t>
      </w:r>
    </w:p>
    <w:p w14:paraId="4095ED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余莉娜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瓶中绿境：童眸探微</w:t>
      </w:r>
    </w:p>
    <w:p w14:paraId="56EDEE4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白妙心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绿韵蓝梦：守护未来家园</w:t>
      </w:r>
    </w:p>
    <w:p w14:paraId="6DA723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罗弘远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自然科技城</w:t>
      </w:r>
    </w:p>
    <w:p w14:paraId="665496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刘鑫宇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同一片地球，共有的家园</w:t>
      </w:r>
    </w:p>
    <w:p w14:paraId="0BD970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陈欣怡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健康生活</w:t>
      </w:r>
    </w:p>
    <w:p w14:paraId="7F343F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张昱杨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28305F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刘馨予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畅想未来</w:t>
      </w:r>
    </w:p>
    <w:p w14:paraId="5B0894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彭梦瑶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  蓝色未来</w:t>
      </w:r>
    </w:p>
    <w:p w14:paraId="438DFE9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谌柏羽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181C98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陈亦萱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云朵净化行动</w:t>
      </w:r>
    </w:p>
    <w:p w14:paraId="578127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王浩宇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1800246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方可人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守护生态，共绘美好</w:t>
      </w:r>
    </w:p>
    <w:p w14:paraId="662988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刘炘梦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我的城市，海洋朋友来做客</w:t>
      </w:r>
    </w:p>
    <w:p w14:paraId="56E695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李佳彤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“绿色生活   蓝色未来”的奇妙探险</w:t>
      </w:r>
    </w:p>
    <w:p w14:paraId="7506014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段语橙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我的森林小伙伴</w:t>
      </w:r>
    </w:p>
    <w:p w14:paraId="6445752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彭艺岑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阳台上的美味小菜园</w:t>
      </w:r>
    </w:p>
    <w:p w14:paraId="0AB149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严乐雯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骑上我的自行车出行</w:t>
      </w:r>
    </w:p>
    <w:p w14:paraId="1E64C2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何梓硕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我的大树朋友</w:t>
      </w:r>
    </w:p>
    <w:p w14:paraId="05CE74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伍若奚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我们的地球是家园</w:t>
      </w:r>
    </w:p>
    <w:p w14:paraId="2C693B9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谈冉冉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未择之路</w:t>
      </w:r>
    </w:p>
    <w:p w14:paraId="710B46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谈冉冉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夏风生百花，万物焕生机</w:t>
      </w:r>
    </w:p>
    <w:p w14:paraId="34D394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王厚朴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蔚蓝星轨：生态醒狮号</w:t>
      </w:r>
    </w:p>
    <w:p w14:paraId="2D1356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王晨煊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活力长沙 科技长沙</w:t>
      </w:r>
    </w:p>
    <w:p w14:paraId="2F4E4A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唐乐仪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嗨！我和醒狮漫游未来</w:t>
      </w:r>
    </w:p>
    <w:p w14:paraId="1107B6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欧阳菀晨湖南省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狮舞乾坤，畅游未来</w:t>
      </w:r>
    </w:p>
    <w:p w14:paraId="5BA1B0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曹培蓁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科技瞳·未来城</w:t>
      </w:r>
    </w:p>
    <w:p w14:paraId="1BF390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资漫妮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机械鲸鱼守护的绿色未来</w:t>
      </w:r>
    </w:p>
    <w:p w14:paraId="22CD9F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张润瑶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蓝色未来：科技奇迹与未来世界</w:t>
      </w:r>
    </w:p>
    <w:p w14:paraId="72BB9A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彭沐夏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海底星际城</w:t>
      </w:r>
    </w:p>
    <w:p w14:paraId="4F093B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姚梓馨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一滴水的世界</w:t>
      </w:r>
    </w:p>
    <w:p w14:paraId="01C0EB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陶若涵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守护与祝福</w:t>
      </w:r>
    </w:p>
    <w:p w14:paraId="34350A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龙楚悦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蝶舞青枝，鲸歌碧浪</w:t>
      </w:r>
    </w:p>
    <w:p w14:paraId="2F93CC9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罗婴宁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青蓝互文，生生无界</w:t>
      </w:r>
    </w:p>
    <w:p w14:paraId="367663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罗琳涵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从足下绿，到天际蓝</w:t>
      </w:r>
    </w:p>
    <w:p w14:paraId="46C299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易子钰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手护绿洲，心映蓝海</w:t>
      </w:r>
    </w:p>
    <w:p w14:paraId="3DBE556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邓迎月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林栖人影，浪载舟行</w:t>
      </w:r>
    </w:p>
    <w:p w14:paraId="5EB75EE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杨熠彬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山水和鸣，蓝途永续</w:t>
      </w:r>
    </w:p>
    <w:p w14:paraId="2AA4B5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刘旨骞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听自然说，写和谐诗</w:t>
      </w:r>
    </w:p>
    <w:p w14:paraId="33CBAB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蔡晏平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樵夫与鹿，共耕一山</w:t>
      </w:r>
    </w:p>
    <w:p w14:paraId="789B7E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张岑璐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炊烟袅袅，鹿鸣呦呦</w:t>
      </w:r>
    </w:p>
    <w:p w14:paraId="0D88559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刘梓悦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根脉相连，枝叶共荣</w:t>
      </w:r>
    </w:p>
    <w:p w14:paraId="43D03D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曾子谦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碳迹清零，海天一色</w:t>
      </w:r>
    </w:p>
    <w:p w14:paraId="130B57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黄嘉琪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以和为笔，绘生息图</w:t>
      </w:r>
    </w:p>
    <w:p w14:paraId="086C89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胡吾恬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初夏乡韵</w:t>
      </w:r>
    </w:p>
    <w:p w14:paraId="25A6F5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鞠赫然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童绘自然梦</w:t>
      </w:r>
    </w:p>
    <w:p w14:paraId="20A60C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杨子一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常州市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夏日趣享 瓜田之乐</w:t>
      </w:r>
    </w:p>
    <w:p w14:paraId="695F96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潘文莉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淮安市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爱护动物</w:t>
      </w:r>
    </w:p>
    <w:p w14:paraId="007497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陈艺萱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淮安市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生态文明，你我传递</w:t>
      </w:r>
    </w:p>
    <w:p w14:paraId="64D709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卞子宁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淮安市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守护生态，你我同行</w:t>
      </w:r>
    </w:p>
    <w:p w14:paraId="4F4D1F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周舒言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淮安市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智耕未来</w:t>
      </w:r>
    </w:p>
    <w:p w14:paraId="1E4DF1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宋润佳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淮安市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垃圾分类，从我做起</w:t>
      </w:r>
    </w:p>
    <w:p w14:paraId="13017EF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王艺博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水润万物生</w:t>
      </w:r>
    </w:p>
    <w:p w14:paraId="5CE870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邓泽彧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南昌市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给天空留下一片蓝</w:t>
      </w:r>
    </w:p>
    <w:p w14:paraId="618C561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徐一山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蓝色未来</w:t>
      </w:r>
    </w:p>
    <w:p w14:paraId="2315FB6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苏瑾妍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6A73A5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黄隽杰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351449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杨柯冉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70ADCE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韩家鑫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辽宁省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眼中的绿色</w:t>
      </w:r>
    </w:p>
    <w:p w14:paraId="6092FD6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郑一坤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辽宁省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锦州市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绿动青春 环保有我</w:t>
      </w:r>
    </w:p>
    <w:p w14:paraId="11DE75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额妮日乐内蒙古自治区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巴彦淖尔市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垃圾精灵开大会</w:t>
      </w:r>
    </w:p>
    <w:p w14:paraId="25F6BCA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阿丽雅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内蒙古自治区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巴彦淖尔市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以分类之笔，绘蓝色未来画卷</w:t>
      </w:r>
    </w:p>
    <w:p w14:paraId="7DC3F8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马子轩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吴忠市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河套平原上的中国速度</w:t>
      </w:r>
    </w:p>
    <w:p w14:paraId="394016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豆昕怡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绿舞未来</w:t>
      </w:r>
    </w:p>
    <w:p w14:paraId="124E23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包绍华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神奇的农场</w:t>
      </w:r>
    </w:p>
    <w:p w14:paraId="479365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刘树森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分类“战场”的守护者</w:t>
      </w:r>
    </w:p>
    <w:p w14:paraId="550E619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樊沛怡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共建绿色新家园</w:t>
      </w:r>
    </w:p>
    <w:p w14:paraId="0DB8952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张璟怡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保护海洋</w:t>
      </w:r>
    </w:p>
    <w:p w14:paraId="4A80DE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王艺潼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快乐家园</w:t>
      </w:r>
    </w:p>
    <w:p w14:paraId="64ECFB4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王一航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绿色能量</w:t>
      </w:r>
    </w:p>
    <w:p w14:paraId="0C9D2C4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刘小溪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海的女儿</w:t>
      </w:r>
    </w:p>
    <w:p w14:paraId="352D608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郑舒怡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花仙子</w:t>
      </w:r>
    </w:p>
    <w:p w14:paraId="0B1A0B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黄杉杉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给地球一个拥抱</w:t>
      </w:r>
    </w:p>
    <w:p w14:paraId="342B8C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那蓝若雪山东省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</w:t>
      </w:r>
    </w:p>
    <w:p w14:paraId="300E91E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刘松筠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鹤影蕉风</w:t>
      </w:r>
    </w:p>
    <w:p w14:paraId="0319A9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刘芳菲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保护自然垃圾分类</w:t>
      </w:r>
    </w:p>
    <w:p w14:paraId="2F928B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乔梓洛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和谐共处</w:t>
      </w:r>
    </w:p>
    <w:p w14:paraId="5A0539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张允馨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垃圾分类人人有责</w:t>
      </w:r>
    </w:p>
    <w:p w14:paraId="559C9C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陈竟成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2CFB70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夏雨菲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践行绿色生活，创造美好未来</w:t>
      </w:r>
    </w:p>
    <w:p w14:paraId="76C82B9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李函芸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绿色生活更美好</w:t>
      </w:r>
    </w:p>
    <w:p w14:paraId="5DF3EF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柳欣冉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0892B3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张文栋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节能先行</w:t>
      </w:r>
    </w:p>
    <w:p w14:paraId="56C4A1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丁河钧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守护绿色家园</w:t>
      </w:r>
    </w:p>
    <w:p w14:paraId="0A92A6B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安奕凡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低碳环保</w:t>
      </w:r>
    </w:p>
    <w:p w14:paraId="27C6C9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张春栋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倡导低碳生活</w:t>
      </w:r>
    </w:p>
    <w:p w14:paraId="330148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周俊成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维护生物多样性</w:t>
      </w:r>
    </w:p>
    <w:p w14:paraId="4D88D4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宫贺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4B7154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郑心悦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</w:t>
      </w:r>
    </w:p>
    <w:p w14:paraId="620CC5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高智榆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美丽大自然</w:t>
      </w:r>
    </w:p>
    <w:p w14:paraId="6F40698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卢奕臣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</w:t>
      </w:r>
    </w:p>
    <w:p w14:paraId="76D9E1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侯仕熙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相亲相爱</w:t>
      </w:r>
    </w:p>
    <w:p w14:paraId="7886BC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李秉宸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</w:t>
      </w:r>
    </w:p>
    <w:p w14:paraId="41A936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邱鹏宇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1919C14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张珺宁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爱水护水</w:t>
      </w:r>
    </w:p>
    <w:p w14:paraId="583A344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苏俊睿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垃圾分一分城市美十分</w:t>
      </w:r>
    </w:p>
    <w:p w14:paraId="494FA0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刘苏阳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共树未来值得期待</w:t>
      </w:r>
    </w:p>
    <w:p w14:paraId="0EDB62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秦嘉潞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爱护守护水资源</w:t>
      </w:r>
    </w:p>
    <w:p w14:paraId="7E64337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刘俊汐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守护河道爱护环境</w:t>
      </w:r>
    </w:p>
    <w:p w14:paraId="5FF329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焦钰涵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共筑生态家园梦</w:t>
      </w:r>
    </w:p>
    <w:p w14:paraId="2F0E80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潘芷娴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白鸟欢歌</w:t>
      </w:r>
    </w:p>
    <w:p w14:paraId="6C3A5C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郑沫涵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花园探秘</w:t>
      </w:r>
    </w:p>
    <w:p w14:paraId="39414D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宋紫舒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生态梦幻</w:t>
      </w:r>
    </w:p>
    <w:p w14:paraId="057483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谢亦忱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垃圾分类小萌桶大作战</w:t>
      </w:r>
    </w:p>
    <w:p w14:paraId="511DEB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孙子珺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垃圾回收参与环保</w:t>
      </w:r>
    </w:p>
    <w:p w14:paraId="6184D0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韩季林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绿色科技净享深呼吸</w:t>
      </w:r>
    </w:p>
    <w:p w14:paraId="468610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侯凌溪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保护野生动物</w:t>
      </w:r>
    </w:p>
    <w:p w14:paraId="05E37EB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刘奕杉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爱护花草树</w:t>
      </w:r>
    </w:p>
    <w:p w14:paraId="21B598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张芮恺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只有生态好才有美好生活</w:t>
      </w:r>
    </w:p>
    <w:p w14:paraId="0F2D3E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孙敏珺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与自然重建和谐与地球重修旧好</w:t>
      </w:r>
    </w:p>
    <w:p w14:paraId="0F75F9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宋婧涵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6AAFDD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刘雨昕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争做环保小卫士</w:t>
      </w:r>
    </w:p>
    <w:p w14:paraId="7A6F7F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李宇涵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一只眼睛</w:t>
      </w:r>
    </w:p>
    <w:p w14:paraId="695BCB4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高澈儿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未来更美好</w:t>
      </w:r>
    </w:p>
    <w:p w14:paraId="13F7EB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孙小涵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共建美好地球</w:t>
      </w:r>
    </w:p>
    <w:p w14:paraId="7F44DF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武宝初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守护蓝天绿水</w:t>
      </w:r>
    </w:p>
    <w:p w14:paraId="5802820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李思妤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水果之冠蓝梦启程</w:t>
      </w:r>
    </w:p>
    <w:p w14:paraId="4125BD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李璟晨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依托科技力量助力环境维护</w:t>
      </w:r>
    </w:p>
    <w:p w14:paraId="38DB894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王奕雯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环保净化每口都是自然</w:t>
      </w:r>
    </w:p>
    <w:p w14:paraId="0DFC55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薛尚初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童眼看世界</w:t>
      </w:r>
    </w:p>
    <w:p w14:paraId="2DF3B9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薛尚宸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我眼中的世界</w:t>
      </w:r>
    </w:p>
    <w:p w14:paraId="041309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耿佳怡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垃圾分类从我做起</w:t>
      </w:r>
    </w:p>
    <w:p w14:paraId="20B422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宋则辰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</w:t>
      </w:r>
    </w:p>
    <w:p w14:paraId="48CCB9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韩珺祎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污染环境和生态环境</w:t>
      </w:r>
    </w:p>
    <w:p w14:paraId="391EDF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吕妮美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和谐自然</w:t>
      </w:r>
    </w:p>
    <w:p w14:paraId="5BCE13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周钰茹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绿色运动</w:t>
      </w:r>
    </w:p>
    <w:p w14:paraId="10E51C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蒲星辰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植树节</w:t>
      </w:r>
    </w:p>
    <w:p w14:paraId="4CD139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田宜臣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快乐童年</w:t>
      </w:r>
    </w:p>
    <w:p w14:paraId="3D18B6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王子嫣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绿色城市自由呼吸</w:t>
      </w:r>
    </w:p>
    <w:p w14:paraId="6F17B0B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彭筱淇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希望</w:t>
      </w:r>
    </w:p>
    <w:p w14:paraId="01F309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王梓文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绿色魔法师</w:t>
      </w:r>
    </w:p>
    <w:p w14:paraId="397F832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曹以珂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</w:t>
      </w:r>
    </w:p>
    <w:p w14:paraId="4B5947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杨欣蕾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垃圾分类从我做起</w:t>
      </w:r>
    </w:p>
    <w:p w14:paraId="0CC5A6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姬若曦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我的绿色星球梦</w:t>
      </w:r>
    </w:p>
    <w:p w14:paraId="534832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张秉淇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维护生物多样性</w:t>
      </w:r>
    </w:p>
    <w:p w14:paraId="438EDA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张艺馨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绿色家园</w:t>
      </w:r>
    </w:p>
    <w:p w14:paraId="619607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王旭泽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美丽的家园</w:t>
      </w:r>
    </w:p>
    <w:p w14:paraId="37BCFA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王学瑶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</w:t>
      </w:r>
    </w:p>
    <w:p w14:paraId="480834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翟心月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保护海洋</w:t>
      </w:r>
    </w:p>
    <w:p w14:paraId="3E448A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杨承儒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海底世界</w:t>
      </w:r>
    </w:p>
    <w:p w14:paraId="0D6D5E1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郭子文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再见地球，我们会回来</w:t>
      </w:r>
    </w:p>
    <w:p w14:paraId="5A45A6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张锦航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58BD19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马敏钊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绿色的梦</w:t>
      </w:r>
    </w:p>
    <w:p w14:paraId="585309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冯子萱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</w:t>
      </w:r>
    </w:p>
    <w:p w14:paraId="2EFB31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杜姝涵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 蓝色未来</w:t>
      </w:r>
    </w:p>
    <w:p w14:paraId="6A01B1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安玉涵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522FDC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吴桐睿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环保出行</w:t>
      </w:r>
    </w:p>
    <w:p w14:paraId="1E0B33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吴昔诺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</w:t>
      </w:r>
    </w:p>
    <w:p w14:paraId="7427F2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陈劲昕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保护生态</w:t>
      </w:r>
    </w:p>
    <w:p w14:paraId="40DEAB0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段鉴洋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我是环保小卫士</w:t>
      </w:r>
    </w:p>
    <w:p w14:paraId="610FE7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吴柳方淇陕西省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海底世界</w:t>
      </w:r>
    </w:p>
    <w:p w14:paraId="5B1620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张嘉宸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</w:t>
      </w:r>
    </w:p>
    <w:p w14:paraId="194138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赵紫玥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守护蓝绿家园</w:t>
      </w:r>
    </w:p>
    <w:p w14:paraId="6AC7A3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王语冰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守护·地球母亲</w:t>
      </w:r>
    </w:p>
    <w:p w14:paraId="665058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杨奕涵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保护地球家园</w:t>
      </w:r>
    </w:p>
    <w:p w14:paraId="7E5044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王雨涵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我和自然做朋友</w:t>
      </w:r>
    </w:p>
    <w:p w14:paraId="7BC8F8B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刘子扬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守护美丽家园</w:t>
      </w:r>
    </w:p>
    <w:p w14:paraId="7EC357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周峣汐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哭泣的海洋</w:t>
      </w:r>
    </w:p>
    <w:p w14:paraId="5EC049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孙新淼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守护海洋，多维共生</w:t>
      </w:r>
    </w:p>
    <w:p w14:paraId="6AAFD6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崔祺硕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节能环保</w:t>
      </w:r>
    </w:p>
    <w:p w14:paraId="3CB64E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康康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未来智慧灌溉田园</w:t>
      </w:r>
    </w:p>
    <w:p w14:paraId="213E80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高雯晞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海底奇幻污染与守护</w:t>
      </w:r>
    </w:p>
    <w:p w14:paraId="0F11DC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郭家麟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太空种植</w:t>
      </w:r>
    </w:p>
    <w:p w14:paraId="27953F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吕汶轩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 困于污染的海洋生机</w:t>
      </w:r>
    </w:p>
    <w:p w14:paraId="50B8F9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王依北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多彩地球</w:t>
      </w:r>
    </w:p>
    <w:p w14:paraId="1C7621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徐源欣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天山</w:t>
      </w:r>
    </w:p>
    <w:p w14:paraId="682BC3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方芳语诺陕西省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种绿护蓝 共筑未来</w:t>
      </w:r>
    </w:p>
    <w:p w14:paraId="338E96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程子彤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1C9A763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董可宜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守护与破坏：地球的两面</w:t>
      </w:r>
    </w:p>
    <w:p w14:paraId="512E9D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卜伊苒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未来都市之梦</w:t>
      </w:r>
    </w:p>
    <w:p w14:paraId="0246E8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邹壹诺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云端之城</w:t>
      </w:r>
    </w:p>
    <w:p w14:paraId="50BE81F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王妙涵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给地球多点绿色</w:t>
      </w:r>
    </w:p>
    <w:p w14:paraId="7AFBE20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霍泊华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</w:t>
      </w:r>
    </w:p>
    <w:p w14:paraId="32639D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王佳翔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266D0F6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李沐蓉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共生之境</w:t>
      </w:r>
    </w:p>
    <w:p w14:paraId="3F5D19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刘梓晗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低碳出行，绘就绿色生活</w:t>
      </w:r>
    </w:p>
    <w:p w14:paraId="309E09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任钰琳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美丽心世界</w:t>
      </w:r>
    </w:p>
    <w:p w14:paraId="3AD8E0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尹晨浩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珍爱地球</w:t>
      </w:r>
    </w:p>
    <w:p w14:paraId="24681C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高艺馨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生态同行，绘就未来</w:t>
      </w:r>
    </w:p>
    <w:p w14:paraId="668FB00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李忆可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</w:t>
      </w:r>
    </w:p>
    <w:p w14:paraId="5402AC8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王浦源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探索自然世界</w:t>
      </w:r>
    </w:p>
    <w:p w14:paraId="3FA477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张熠雯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深海能源奇旅</w:t>
      </w:r>
    </w:p>
    <w:p w14:paraId="6D9E49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卢希尧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守护地球，共筑绿色家园</w:t>
      </w:r>
    </w:p>
    <w:p w14:paraId="296A52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许哲厚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能量转换卫星</w:t>
      </w:r>
    </w:p>
    <w:p w14:paraId="77E3E8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黎雨涵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太空建梦</w:t>
      </w:r>
    </w:p>
    <w:p w14:paraId="663FDF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陈俪宁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</w:t>
      </w:r>
    </w:p>
    <w:p w14:paraId="588729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大海的快乐使者</w:t>
      </w:r>
    </w:p>
    <w:p w14:paraId="68ACDF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陆一珵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</w:t>
      </w:r>
    </w:p>
    <w:p w14:paraId="035E88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绿色共生——共绘生态美好家园</w:t>
      </w:r>
    </w:p>
    <w:p w14:paraId="4C5AFB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胡语桐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蓝绿交织，幻梦未来</w:t>
      </w:r>
    </w:p>
    <w:p w14:paraId="0C4356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肖若榆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自然共生，伴水而生</w:t>
      </w:r>
    </w:p>
    <w:p w14:paraId="54F57C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凌煜晨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守护生态家园</w:t>
      </w:r>
    </w:p>
    <w:p w14:paraId="227A0E9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陈泽菲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第35个全国土地日</w:t>
      </w:r>
    </w:p>
    <w:p w14:paraId="4C69E4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钱正卿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天问</w:t>
      </w:r>
    </w:p>
    <w:p w14:paraId="2DE9D5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刘恒沅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稚趣古韵</w:t>
      </w:r>
    </w:p>
    <w:p w14:paraId="0C1BFB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袁世芸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童梦敦煌</w:t>
      </w:r>
    </w:p>
    <w:p w14:paraId="5F4D40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曹馨尹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戏纸鸢</w:t>
      </w:r>
    </w:p>
    <w:p w14:paraId="7AE72B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朱涵宇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夜观黄浦江</w:t>
      </w:r>
    </w:p>
    <w:p w14:paraId="769F58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李思语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桃花源记</w:t>
      </w:r>
    </w:p>
    <w:p w14:paraId="0FC687B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佘奕静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九色映天山</w:t>
      </w:r>
    </w:p>
    <w:p w14:paraId="25DCB1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何楠琛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自然之手里的生命乐章</w:t>
      </w:r>
    </w:p>
    <w:p w14:paraId="64D94CD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张阅桐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自然家园</w:t>
      </w:r>
    </w:p>
    <w:p w14:paraId="64156B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马翌宸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荷塘风筝趣</w:t>
      </w:r>
    </w:p>
    <w:p w14:paraId="6B5542F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项姝言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寻味中国</w:t>
      </w:r>
    </w:p>
    <w:p w14:paraId="519FFF7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马昕薇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蓝染萌趣乐园</w:t>
      </w:r>
    </w:p>
    <w:p w14:paraId="64F9CF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陈馨儿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童趣梦乐园</w:t>
      </w:r>
    </w:p>
    <w:p w14:paraId="3E6107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国宝欢歌</w:t>
      </w:r>
    </w:p>
    <w:p w14:paraId="327D7C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白墨谦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鹤舞祥云</w:t>
      </w:r>
    </w:p>
    <w:p w14:paraId="43352A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周奕橙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戏曲风华</w:t>
      </w:r>
    </w:p>
    <w:p w14:paraId="17BA356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项诗越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鹤舞荷塘</w:t>
      </w:r>
    </w:p>
    <w:p w14:paraId="52F9D1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邹学彧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国风梦乐园</w:t>
      </w:r>
    </w:p>
    <w:p w14:paraId="3510EC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谷兆晖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龙腾盛世</w:t>
      </w:r>
    </w:p>
    <w:p w14:paraId="4199CE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郁思宸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鱼游天地</w:t>
      </w:r>
    </w:p>
    <w:p w14:paraId="5F2DE1D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徐璟彤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莲池绮梦</w:t>
      </w:r>
    </w:p>
    <w:p w14:paraId="0BD178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陈沁茹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古今时光</w:t>
      </w:r>
    </w:p>
    <w:p w14:paraId="083ADB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京凡微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我在敦煌送外卖</w:t>
      </w:r>
    </w:p>
    <w:p w14:paraId="5A0F0B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傅睿梣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风火轮上的低碳守护</w:t>
      </w:r>
    </w:p>
    <w:p w14:paraId="07846B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冯若逸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基诺丛林探险</w:t>
      </w:r>
    </w:p>
    <w:p w14:paraId="1C0AD0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黄佳淇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端午桡喧</w:t>
      </w:r>
    </w:p>
    <w:p w14:paraId="5A19B4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徐晨洋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未来都市</w:t>
      </w:r>
    </w:p>
    <w:p w14:paraId="38ADB1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胡筱雅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华韵穿今古</w:t>
      </w:r>
    </w:p>
    <w:p w14:paraId="519D69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张婷奕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蓝如海, 白似朵</w:t>
      </w:r>
    </w:p>
    <w:p w14:paraId="168B1E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龙蟠朱阙</w:t>
      </w:r>
    </w:p>
    <w:p w14:paraId="759EBBC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马睿琦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华童绘趣</w:t>
      </w:r>
    </w:p>
    <w:p w14:paraId="21DD6A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年冠兴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晒秋</w:t>
      </w:r>
    </w:p>
    <w:p w14:paraId="4F78C8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雲華</w:t>
      </w:r>
    </w:p>
    <w:p w14:paraId="1F498D5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杨晟卿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赛博城市</w:t>
      </w:r>
    </w:p>
    <w:p w14:paraId="3CB780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姜湉昕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秋收幸福</w:t>
      </w:r>
    </w:p>
    <w:p w14:paraId="177A49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邵奕尔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油沁纸墨含香</w:t>
      </w:r>
    </w:p>
    <w:p w14:paraId="088AB0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顾羽萱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建造</w:t>
      </w:r>
    </w:p>
    <w:p w14:paraId="358C20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翟正行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星际穿越</w:t>
      </w:r>
    </w:p>
    <w:p w14:paraId="3CA9FA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胡毓佳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拯救中国动物</w:t>
      </w:r>
    </w:p>
    <w:p w14:paraId="2D1ACF1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李清许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我的东方之旅</w:t>
      </w:r>
    </w:p>
    <w:p w14:paraId="5DF2C02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凌玥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中国龙-中国梦</w:t>
      </w:r>
    </w:p>
    <w:p w14:paraId="28F4DC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林宇涵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东方声音</w:t>
      </w:r>
    </w:p>
    <w:p w14:paraId="782122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邓梓璇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绿色生活。蓝色未来</w:t>
      </w:r>
    </w:p>
    <w:p w14:paraId="05D59E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程悦溪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太空的奥秘</w:t>
      </w:r>
    </w:p>
    <w:p w14:paraId="0EA4509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王喆祺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珍爱地球，从我做起</w:t>
      </w:r>
    </w:p>
    <w:p w14:paraId="019B22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吴霖芊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净界之约</w:t>
      </w:r>
    </w:p>
    <w:p w14:paraId="2F1DED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李何俊美四川省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新能源与环保的海洋畅想</w:t>
      </w:r>
    </w:p>
    <w:p w14:paraId="4E76B2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吴李景熙四川省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守护蓝色星球🌍</w:t>
      </w:r>
    </w:p>
    <w:p w14:paraId="1486C0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李蕊彤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</w:t>
      </w:r>
    </w:p>
    <w:p w14:paraId="31CE6E2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陆思娴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6C9024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唐梓露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 守护地球：绿韵的呼唤</w:t>
      </w:r>
    </w:p>
    <w:p w14:paraId="27EEDC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何婧宁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3B4C54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商格格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 蓝色未来</w:t>
      </w:r>
    </w:p>
    <w:p w14:paraId="6972FA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兰诗雅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二分之一的海</w:t>
      </w:r>
    </w:p>
    <w:p w14:paraId="0CA29F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张锦浩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绿动未来城</w:t>
      </w:r>
    </w:p>
    <w:p w14:paraId="1F959B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邓妤晨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</w:t>
      </w:r>
    </w:p>
    <w:p w14:paraId="5E762E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向一伊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共生之境——绿色足迹与蓝色畅想</w:t>
      </w:r>
    </w:p>
    <w:p w14:paraId="057AAF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解忻妍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环保小仙子</w:t>
      </w:r>
    </w:p>
    <w:p w14:paraId="1811BCB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韩易恬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生态未来</w:t>
      </w:r>
    </w:p>
    <w:p w14:paraId="12E70F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郑雅楠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蓝色地球</w:t>
      </w:r>
    </w:p>
    <w:p w14:paraId="4EE52F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陈桉安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绿色低碳生活</w:t>
      </w:r>
    </w:p>
    <w:p w14:paraId="6E7001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罗文熙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 低碳生活</w:t>
      </w:r>
    </w:p>
    <w:p w14:paraId="35F57E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郑涵杨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2E2F5E4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王逸垚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绿色环保，低碳生活</w:t>
      </w:r>
    </w:p>
    <w:p w14:paraId="09721D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周天佑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低碳环保，创享未来</w:t>
      </w:r>
    </w:p>
    <w:p w14:paraId="0D6AFB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罗语晴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</w:t>
      </w:r>
    </w:p>
    <w:p w14:paraId="0BBEDD8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刘沐阳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环保小卫士</w:t>
      </w:r>
    </w:p>
    <w:p w14:paraId="2341E1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李悦彤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绿意盈怀，畅享生态未来</w:t>
      </w:r>
    </w:p>
    <w:p w14:paraId="15D0E1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李曦冉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守护自然的精灵</w:t>
      </w:r>
    </w:p>
    <w:p w14:paraId="4397E6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刘梓陈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花花邀你一起低碳</w:t>
      </w:r>
    </w:p>
    <w:p w14:paraId="2A406F2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李承泰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人与自然共生的未来</w:t>
      </w:r>
    </w:p>
    <w:p w14:paraId="1EBB6A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苏歆茹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科技与自然共绘山河</w:t>
      </w:r>
    </w:p>
    <w:p w14:paraId="39779A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高婉伶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低碳让生活甜甜的</w:t>
      </w:r>
    </w:p>
    <w:p w14:paraId="7E7A61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罗琳岚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甘霖润未来</w:t>
      </w:r>
    </w:p>
    <w:p w14:paraId="1718A3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吴语汐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守护蓝色星球：共赴环保未来</w:t>
      </w:r>
    </w:p>
    <w:p w14:paraId="7068EA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李伊洛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健康饮食，“丰”味不“圾”</w:t>
      </w:r>
    </w:p>
    <w:p w14:paraId="4BEB18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杜玺多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露珠长征：从叶尖到大海的72变 </w:t>
      </w:r>
    </w:p>
    <w:p w14:paraId="12287E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赵巽淇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大地妈妈的水精灵</w:t>
      </w:r>
    </w:p>
    <w:p w14:paraId="6B2453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孙嘉琪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绿色行动，共建美好家园</w:t>
      </w:r>
    </w:p>
    <w:p w14:paraId="7735B2F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萧萧然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和谐成都 绿色未来</w:t>
      </w:r>
    </w:p>
    <w:p w14:paraId="48B8AA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喻清言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</w:t>
      </w:r>
    </w:p>
    <w:p w14:paraId="63295D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蒋明芯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太空能源奇旅</w:t>
      </w:r>
    </w:p>
    <w:p w14:paraId="251E32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张慕安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共生之绘，拥抱未来</w:t>
      </w:r>
    </w:p>
    <w:p w14:paraId="2E0517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王辰瑜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绿荷蓝波，绘就未来</w:t>
      </w:r>
    </w:p>
    <w:p w14:paraId="1C8FBE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冯安媞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我们热爱环保</w:t>
      </w:r>
    </w:p>
    <w:p w14:paraId="3BBCE7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梅逸涵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世界与爱</w:t>
      </w:r>
    </w:p>
    <w:p w14:paraId="7C0830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田馥菲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拯救河生态</w:t>
      </w:r>
    </w:p>
    <w:p w14:paraId="56EA93F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王紫千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地球的环保答卷</w:t>
      </w:r>
    </w:p>
    <w:p w14:paraId="2CFABD6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谢沐曦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环保小能手</w:t>
      </w:r>
    </w:p>
    <w:p w14:paraId="79F855C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晋楸雨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保护生态</w:t>
      </w:r>
    </w:p>
    <w:p w14:paraId="715411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潘妍玥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 人人有责</w:t>
      </w:r>
    </w:p>
    <w:p w14:paraId="491080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肖牧辰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绿径·共生之城</w:t>
      </w:r>
    </w:p>
    <w:p w14:paraId="2664D88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李妍颖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青山绿水绕天府</w:t>
      </w:r>
    </w:p>
    <w:p w14:paraId="337D8AE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袁唯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自然相伴，奔赴未来</w:t>
      </w:r>
    </w:p>
    <w:p w14:paraId="4BF20A9E" w14:textId="77777777" w:rsidR="005422D1" w:rsidRDefault="00692B9C">
      <w:pPr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巩爱雪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绿色生活•蓝色未来</w:t>
      </w:r>
    </w:p>
    <w:p w14:paraId="295F55BE" w14:textId="77777777" w:rsidR="005422D1" w:rsidRDefault="00692B9C">
      <w:pPr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肖嘉怡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和谐生态，未来之蓝</w:t>
      </w:r>
    </w:p>
    <w:p w14:paraId="6A35A5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范椿凤一四川省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泸州市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绿蓝交响：科技与自然的和谐协奏</w:t>
      </w:r>
    </w:p>
    <w:p w14:paraId="798673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张宇航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泸州市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环保小卫士，守护地球家</w:t>
      </w:r>
    </w:p>
    <w:p w14:paraId="449C49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党筱夕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守护蔚蓝的生命之海</w:t>
      </w:r>
    </w:p>
    <w:p w14:paraId="49000A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陈雨泽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请让地球回归本来的颜色</w:t>
      </w:r>
    </w:p>
    <w:p w14:paraId="540E00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陈信宇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香港特别行政区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香港特别行政区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海边小郑</w:t>
      </w:r>
    </w:p>
    <w:p w14:paraId="672E9D7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周昭颖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绿色环保低碳，从我做起</w:t>
      </w:r>
    </w:p>
    <w:p w14:paraId="7BB469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杨丝语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绿色生态，环保</w:t>
      </w:r>
    </w:p>
    <w:p w14:paraId="6D7FA0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王瑾瑜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丰富多彩的海底城市</w:t>
      </w:r>
    </w:p>
    <w:p w14:paraId="13F486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刘一治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人与自然和谐共生</w:t>
      </w:r>
    </w:p>
    <w:p w14:paraId="7486B4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张星彦涵云南省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希望与绝望</w:t>
      </w:r>
    </w:p>
    <w:p w14:paraId="0A4A08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聂娅琪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低碳生活，你我同行</w:t>
      </w:r>
    </w:p>
    <w:p w14:paraId="5731BA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李宣磊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绿色承诺，地球之约</w:t>
      </w:r>
    </w:p>
    <w:p w14:paraId="57DCD5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刘晏辰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70C0FB3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石芮嘉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</w:t>
      </w:r>
    </w:p>
    <w:p w14:paraId="30E54F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苏依彤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低碳生活蓝色未来</w:t>
      </w:r>
    </w:p>
    <w:p w14:paraId="5D05B4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高语墨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保护地球，节约用水</w:t>
      </w:r>
    </w:p>
    <w:p w14:paraId="5082BC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丁楚窈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海洋净化器</w:t>
      </w:r>
    </w:p>
    <w:p w14:paraId="39CA1C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彭杨芷怡云南省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绘梦绿色家园</w:t>
      </w:r>
    </w:p>
    <w:p w14:paraId="10ADA2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高语墨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灵韵绿使者  </w:t>
      </w:r>
    </w:p>
    <w:p w14:paraId="286D8FD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周素怡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环保派对</w:t>
      </w:r>
    </w:p>
    <w:p w14:paraId="4844D0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卓润欣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绿水青山</w:t>
      </w:r>
    </w:p>
    <w:p w14:paraId="3D6F78F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何盛楠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</w:t>
      </w:r>
    </w:p>
    <w:p w14:paraId="3B2879E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关迤谦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共创美好家园</w:t>
      </w:r>
    </w:p>
    <w:p w14:paraId="16BFFF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陈怡瑾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分类同行，守护地球家园</w:t>
      </w:r>
    </w:p>
    <w:p w14:paraId="15BD311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包蓓妍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绿色生活，你我同行</w:t>
      </w:r>
    </w:p>
    <w:p w14:paraId="7A6A6E2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罗晓萱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绿行筑蓝，瓶中绘卷</w:t>
      </w:r>
    </w:p>
    <w:p w14:paraId="6CA167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李羿霏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绿镶蓝梦，共生画卷</w:t>
      </w:r>
    </w:p>
    <w:p w14:paraId="2C124B3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杨梓晨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地球家园</w:t>
      </w:r>
    </w:p>
    <w:p w14:paraId="6044F5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周亦函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践行绿色生活 守护蓝色未来</w:t>
      </w:r>
    </w:p>
    <w:p w14:paraId="187776F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白梓颖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蓝色星球</w:t>
      </w:r>
    </w:p>
    <w:p w14:paraId="43736FF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张舒娇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守护地球，共筑绿色未来</w:t>
      </w:r>
    </w:p>
    <w:p w14:paraId="59C5887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周朝玉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绿色未来</w:t>
      </w:r>
    </w:p>
    <w:p w14:paraId="000100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绿色家园蓝色未来</w:t>
      </w:r>
    </w:p>
    <w:p w14:paraId="2A48DF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周靖林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地球焕新记</w:t>
      </w:r>
    </w:p>
    <w:p w14:paraId="1D5563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倪语瞳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 从我做起</w:t>
      </w:r>
    </w:p>
    <w:p w14:paraId="0B8CC6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起涵轩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生态未来之–水下城市</w:t>
      </w:r>
    </w:p>
    <w:p w14:paraId="3FA3D9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王铭洋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生命与自然</w:t>
      </w:r>
    </w:p>
    <w:p w14:paraId="18EF1B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殷德芳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低碳未来</w:t>
      </w:r>
    </w:p>
    <w:p w14:paraId="5F8BDC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起艺荥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保护环境，人人有责</w:t>
      </w:r>
    </w:p>
    <w:p w14:paraId="4935A0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戴渲和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呵护</w:t>
      </w:r>
    </w:p>
    <w:p w14:paraId="0FCF4E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张厚洋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共创美好未来</w:t>
      </w:r>
    </w:p>
    <w:p w14:paraId="477DE6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樊若邻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樊若邻</w:t>
      </w:r>
    </w:p>
    <w:p w14:paraId="7719F6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何家一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地球好伙伴</w:t>
      </w:r>
    </w:p>
    <w:p w14:paraId="3A6E9C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姚思悦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 从我做起</w:t>
      </w:r>
    </w:p>
    <w:p w14:paraId="3E7026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戴翊宸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绘梦自然 和谐共生</w:t>
      </w:r>
    </w:p>
    <w:p w14:paraId="1EA35C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黄梓恒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环保世界</w:t>
      </w:r>
    </w:p>
    <w:p w14:paraId="67ACDD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欧紫姈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54AC09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和留梅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怒江傈僳族自治州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71ADE1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杨钰淇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保护动物</w:t>
      </w:r>
    </w:p>
    <w:p w14:paraId="420570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张才薇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奇妙森林</w:t>
      </w:r>
    </w:p>
    <w:p w14:paraId="13DBD8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宋紫玥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地球的微笑</w:t>
      </w:r>
    </w:p>
    <w:p w14:paraId="1D6EBD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刘玥璞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森林的欢歌</w:t>
      </w:r>
    </w:p>
    <w:p w14:paraId="5CEBD1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张立晨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未来-我想住进氧吧里</w:t>
      </w:r>
    </w:p>
    <w:p w14:paraId="3F21462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熊梦琦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森林仙子来守护</w:t>
      </w:r>
    </w:p>
    <w:p w14:paraId="684681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钱军雄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同一个地球  同一个家园</w:t>
      </w:r>
    </w:p>
    <w:p w14:paraId="426663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保程源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探索宇宙绿色之旅</w:t>
      </w:r>
    </w:p>
    <w:p w14:paraId="00FE40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陆华宸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智能垃圾处理机器人</w:t>
      </w:r>
    </w:p>
    <w:p w14:paraId="21F033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胡雯浩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保护海洋</w:t>
      </w:r>
    </w:p>
    <w:p w14:paraId="215190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李洛依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我的生态守护龟</w:t>
      </w:r>
    </w:p>
    <w:p w14:paraId="4A3CCE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代宸瑜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 萌趣蔬果的梦幻天地</w:t>
      </w:r>
    </w:p>
    <w:p w14:paraId="59CD46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唐仕楠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守护蔚蓝</w:t>
      </w:r>
    </w:p>
    <w:p w14:paraId="13D76A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阮桢嵚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快乐星球</w:t>
      </w:r>
    </w:p>
    <w:p w14:paraId="03601EB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陆已禾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我是环保小卫士</w:t>
      </w:r>
    </w:p>
    <w:p w14:paraId="53DDEEB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陆怡诺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加油！机器人与小动物的防火联盟</w:t>
      </w:r>
    </w:p>
    <w:p w14:paraId="1C9975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韦羽桐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一半叹息，一半欢歌</w:t>
      </w:r>
    </w:p>
    <w:p w14:paraId="2480CD0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张晟依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美丽月球我的家</w:t>
      </w:r>
    </w:p>
    <w:p w14:paraId="4B7826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黄奕晨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未来警察</w:t>
      </w:r>
    </w:p>
    <w:p w14:paraId="551B96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王姿岚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环保魔法号</w:t>
      </w:r>
    </w:p>
    <w:p w14:paraId="757745B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陆思汛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未来的世界</w:t>
      </w:r>
    </w:p>
    <w:p w14:paraId="210AD5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陈彦霖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风车轮转，绿蓝交响</w:t>
      </w:r>
    </w:p>
    <w:p w14:paraId="1B9938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 科技未来</w:t>
      </w:r>
    </w:p>
    <w:p w14:paraId="02BC0D2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郑传武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 蓝色未来</w:t>
      </w:r>
    </w:p>
    <w:p w14:paraId="006726E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卢杰天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守护地球·绿色出行</w:t>
      </w:r>
    </w:p>
    <w:p w14:paraId="1DEC463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李连烨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十年后的家乡</w:t>
      </w:r>
    </w:p>
    <w:p w14:paraId="652055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空气转化器</w:t>
      </w:r>
    </w:p>
    <w:p w14:paraId="0DDF64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高紫熙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爱护地球</w:t>
      </w:r>
    </w:p>
    <w:p w14:paraId="6C2498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张梓轩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水是生命之源</w:t>
      </w:r>
    </w:p>
    <w:p w14:paraId="75D2865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吴璟瑞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</w:t>
      </w:r>
    </w:p>
    <w:p w14:paraId="338AD0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杨凌宇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共生之路</w:t>
      </w:r>
    </w:p>
    <w:p w14:paraId="3DF2AB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陆奕臣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蔚蓝之诺</w:t>
      </w:r>
    </w:p>
    <w:p w14:paraId="4FA05C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吴泉霏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环保地球</w:t>
      </w:r>
    </w:p>
    <w:p w14:paraId="6D3F02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李宗鑫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太空环保小卫士</w:t>
      </w:r>
    </w:p>
    <w:p w14:paraId="7DB1C1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周津帆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绿色低碳伴我成长</w:t>
      </w:r>
    </w:p>
    <w:p w14:paraId="732A86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王梓豪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海滩上的小卫士</w:t>
      </w:r>
    </w:p>
    <w:p w14:paraId="641B78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孔令宜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水龙头下的生态</w:t>
      </w:r>
    </w:p>
    <w:p w14:paraId="60C8FF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李欣怡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环保小卫士</w:t>
      </w:r>
    </w:p>
    <w:p w14:paraId="654262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孔令宜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环保小卫士</w:t>
      </w:r>
    </w:p>
    <w:p w14:paraId="5A91F66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农林琳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童趣乐园</w:t>
      </w:r>
    </w:p>
    <w:p w14:paraId="7FC6D6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赵玥茹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共护地球家园</w:t>
      </w:r>
    </w:p>
    <w:p w14:paraId="69BA60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徐苗苗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  橙香里的绿色家园 </w:t>
      </w:r>
    </w:p>
    <w:p w14:paraId="720328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骆陆蕊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乡村丰收盛景</w:t>
      </w:r>
    </w:p>
    <w:p w14:paraId="4DB310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刘永岳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绿色低碳，共筑美好家园</w:t>
      </w:r>
    </w:p>
    <w:p w14:paraId="4AF640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何庆宁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乡村环保乐居图</w:t>
      </w:r>
    </w:p>
    <w:p w14:paraId="794FF3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陆余风清云南省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绿韵里的欢乐时光</w:t>
      </w:r>
    </w:p>
    <w:p w14:paraId="7552B6A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陆百乐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童“心”护地球</w:t>
      </w:r>
    </w:p>
    <w:p w14:paraId="579927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魏语桐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我们的家园</w:t>
      </w:r>
    </w:p>
    <w:p w14:paraId="007146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杨国诣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守护生机，拒斥荒芜</w:t>
      </w:r>
    </w:p>
    <w:p w14:paraId="58D7548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普茵曼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海洋守护舰队</w:t>
      </w:r>
    </w:p>
    <w:p w14:paraId="4DFF97E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李梓垚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蓝色未来——美好版纳</w:t>
      </w:r>
    </w:p>
    <w:p w14:paraId="0A4DE0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魏启洋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7006F4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唐筱淼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拥抱自然之梦，赴蓝色未来</w:t>
      </w:r>
    </w:p>
    <w:p w14:paraId="6B69B3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王佳爱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环球共生梦</w:t>
      </w:r>
    </w:p>
    <w:p w14:paraId="4E70752B" w14:textId="77777777" w:rsidR="005422D1" w:rsidRDefault="00692B9C">
      <w:pPr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普茵姿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绿美云南，和谐共生</w:t>
      </w:r>
    </w:p>
    <w:p w14:paraId="63FCA7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侯姝羽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0A85384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赵子冉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70D832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李萱嵘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绿染元江，十年焕生</w:t>
      </w:r>
    </w:p>
    <w:p w14:paraId="7C24A0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戴荧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重庆市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重庆市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生态绮梦</w:t>
      </w:r>
    </w:p>
    <w:p w14:paraId="3F85E296" w14:textId="77777777" w:rsidR="005422D1" w:rsidRDefault="005422D1">
      <w:pPr>
        <w:widowControl/>
        <w:jc w:val="left"/>
        <w:rPr>
          <w:rFonts w:ascii="黑体" w:eastAsia="黑体" w:hAnsi="黑体" w:cs="黑体"/>
          <w:color w:val="000000"/>
          <w:kern w:val="0"/>
          <w:sz w:val="32"/>
          <w:szCs w:val="32"/>
          <w:lang w:bidi="ar"/>
        </w:rPr>
      </w:pPr>
    </w:p>
    <w:p w14:paraId="326BCC85" w14:textId="77777777" w:rsidR="005422D1" w:rsidRDefault="00692B9C">
      <w:pPr>
        <w:widowControl/>
        <w:jc w:val="left"/>
        <w:rPr>
          <w:rFonts w:ascii="黑体" w:eastAsia="黑体" w:hAnsi="黑体" w:cs="黑体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黑体" w:eastAsia="黑体" w:hAnsi="黑体" w:cs="黑体" w:hint="eastAsia"/>
          <w:color w:val="000000"/>
          <w:kern w:val="0"/>
          <w:sz w:val="32"/>
          <w:szCs w:val="32"/>
          <w:lang w:bidi="ar"/>
        </w:rPr>
        <w:t>三、</w:t>
      </w:r>
      <w:r>
        <w:rPr>
          <w:rFonts w:ascii="黑体" w:eastAsia="黑体" w:hAnsi="黑体" w:cs="黑体" w:hint="eastAsia"/>
          <w:b/>
          <w:bCs/>
          <w:color w:val="000000"/>
          <w:kern w:val="0"/>
          <w:sz w:val="32"/>
          <w:szCs w:val="32"/>
          <w:lang w:bidi="ar"/>
        </w:rPr>
        <w:t>小学高年级组</w:t>
      </w:r>
    </w:p>
    <w:p w14:paraId="00FDA3F0" w14:textId="77777777" w:rsidR="005422D1" w:rsidRDefault="00692B9C">
      <w:pPr>
        <w:widowControl/>
        <w:jc w:val="left"/>
        <w:rPr>
          <w:rFonts w:ascii="思源宋体 CN Heavy" w:eastAsia="思源宋体 CN Heavy" w:hAnsi="思源宋体 CN Heavy" w:cs="思源宋体 CN Heavy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小学高年级组·“绿色生活 蓝色未来”绘画作品一等奖（93名）</w:t>
      </w:r>
    </w:p>
    <w:p w14:paraId="46731D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丁子骞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山涧里的村落</w:t>
      </w:r>
    </w:p>
    <w:p w14:paraId="75E1CE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陈镒盛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6EA86D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陈奕轩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绿色骑行，共融自然</w:t>
      </w:r>
    </w:p>
    <w:p w14:paraId="006E69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周心垭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绿色生活•共筑蓝色未来</w:t>
      </w:r>
    </w:p>
    <w:p w14:paraId="4DC3A9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陈梓歆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低碳生活：开启生态新境</w:t>
      </w:r>
    </w:p>
    <w:p w14:paraId="56BE5E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张耀飞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</w:t>
      </w:r>
    </w:p>
    <w:p w14:paraId="6A99CE9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洪瑾贤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绿色行动，低碳生活</w:t>
      </w:r>
    </w:p>
    <w:p w14:paraId="3F5FDD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陈芷歆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7A0EC6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林东信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</w:t>
      </w:r>
    </w:p>
    <w:p w14:paraId="551D41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曾培蓉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生态镜头</w:t>
      </w:r>
    </w:p>
    <w:p w14:paraId="401B84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颜子翔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自然的协奏</w:t>
      </w:r>
    </w:p>
    <w:p w14:paraId="228FF51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唐圆圆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绿色出行，环保出行</w:t>
      </w:r>
    </w:p>
    <w:p w14:paraId="55F884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吴景益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惠女守绿护泉</w:t>
      </w:r>
    </w:p>
    <w:p w14:paraId="608CF3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李宸滨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自然之美</w:t>
      </w:r>
    </w:p>
    <w:p w14:paraId="276483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许雅晴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守护自然，拥抱生机</w:t>
      </w:r>
    </w:p>
    <w:p w14:paraId="7E9B73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康欣怡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共生之韵</w:t>
      </w:r>
    </w:p>
    <w:p w14:paraId="391277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蔡弘毅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守护生命之源，共绘绿色未来</w:t>
      </w:r>
    </w:p>
    <w:p w14:paraId="158926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陈思涵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绿色引擎，驱动蓝色未来驰骋</w:t>
      </w:r>
    </w:p>
    <w:p w14:paraId="42EB59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葛紫涵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蓝色未来</w:t>
      </w:r>
    </w:p>
    <w:p w14:paraId="46ADCC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张诗沅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保护海洋生态，共同守护蔚蓝</w:t>
      </w:r>
    </w:p>
    <w:p w14:paraId="38B146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王宇轩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低碳环保·共筑新生</w:t>
      </w:r>
    </w:p>
    <w:p w14:paraId="776793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俞沐汐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龟忧海患</w:t>
      </w:r>
    </w:p>
    <w:p w14:paraId="7C661F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张蕙雅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绿韵生活·灯照万家</w:t>
      </w:r>
    </w:p>
    <w:p w14:paraId="0F9D0E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姚汭霖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环境保护:从熄灭这支烟开始</w:t>
      </w:r>
    </w:p>
    <w:p w14:paraId="7AD25C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曹思雅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护海修态复生灵</w:t>
      </w:r>
    </w:p>
    <w:p w14:paraId="56AF20C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许钧昊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童眼探宝 生态晋江</w:t>
      </w:r>
    </w:p>
    <w:p w14:paraId="3D6420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林汐桐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守青山绿水，绘永续新篇</w:t>
      </w:r>
    </w:p>
    <w:p w14:paraId="0B97694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吴铭妍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守护蔚蓝心跳，共续东方之约</w:t>
      </w:r>
    </w:p>
    <w:p w14:paraId="1BEBFE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潘梓濠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拼图里的自然守护</w:t>
      </w:r>
    </w:p>
    <w:p w14:paraId="27D8F25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吴语熙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绿意绵长映天下，垃圾分类领风潮</w:t>
      </w:r>
    </w:p>
    <w:p w14:paraId="0E4352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林心怡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古韵环保绮梦</w:t>
      </w:r>
    </w:p>
    <w:p w14:paraId="782E396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林铵淇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沙漠未来的绿洲家园</w:t>
      </w:r>
    </w:p>
    <w:p w14:paraId="778030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杨铭烽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守护之界</w:t>
      </w:r>
    </w:p>
    <w:p w14:paraId="47B3B2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卢镜雯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</w:t>
      </w:r>
    </w:p>
    <w:p w14:paraId="2F2CE6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郭梓涵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翠鸟介绍</w:t>
      </w:r>
    </w:p>
    <w:p w14:paraId="5CE307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陈逸凡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逃离雾霾 拥抱清新空气</w:t>
      </w:r>
    </w:p>
    <w:p w14:paraId="0E9B7C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谢尚美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揪出“饮食小怪兽”</w:t>
      </w:r>
    </w:p>
    <w:p w14:paraId="2E17DD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吴晓雯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健康饮食，从“选”开始</w:t>
      </w:r>
    </w:p>
    <w:p w14:paraId="5DD6E8F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吴宸希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挣脱束缚，奔赴绿蓝新境</w:t>
      </w:r>
    </w:p>
    <w:p w14:paraId="5F81CC4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蔡诗然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绿色生活融入日常，共创蓝色美好未来</w:t>
      </w:r>
    </w:p>
    <w:p w14:paraId="542735B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郑钰冰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人与自然共和谐</w:t>
      </w:r>
    </w:p>
    <w:p w14:paraId="6B4638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林希妤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让美不止于今日</w:t>
      </w:r>
    </w:p>
    <w:p w14:paraId="741F76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张明轩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守护地球，共护一家</w:t>
      </w:r>
    </w:p>
    <w:p w14:paraId="0025BB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绿意织梦 绘就蓝色未来</w:t>
      </w:r>
    </w:p>
    <w:p w14:paraId="1FE46A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陈书瑶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02EB7D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何霏宜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你选择谁？</w:t>
      </w:r>
    </w:p>
    <w:p w14:paraId="59B6B8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洪季芯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自然之梦</w:t>
      </w:r>
    </w:p>
    <w:p w14:paraId="24F7F7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吴思灿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海洋环保梦</w:t>
      </w:r>
    </w:p>
    <w:p w14:paraId="4654F5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张诗妍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减碳神操作</w:t>
      </w:r>
    </w:p>
    <w:p w14:paraId="499F54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李语桐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绿色出行，绘就蓝色未来</w:t>
      </w:r>
    </w:p>
    <w:p w14:paraId="6B82FB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绿色生活，共筑蓝色未来——我们的绿色使命   </w:t>
      </w:r>
    </w:p>
    <w:p w14:paraId="48EBE3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王雯萱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双碳绘蓝图</w:t>
      </w:r>
    </w:p>
    <w:p w14:paraId="584A6B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贾天鑫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蓝色梦想</w:t>
      </w:r>
    </w:p>
    <w:p w14:paraId="6E04424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唐禹宸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绿色生活，蓝色未来，美丽中国，青春助力</w:t>
      </w:r>
    </w:p>
    <w:p w14:paraId="651BF4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霍诗钰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绿色生活，蓝色未来，美丽中国，青春助力</w:t>
      </w:r>
    </w:p>
    <w:p w14:paraId="0DAE02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黄煜权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瞳眼未来</w:t>
      </w:r>
    </w:p>
    <w:p w14:paraId="5A8222A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谢翘任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最后的栖息地</w:t>
      </w:r>
    </w:p>
    <w:p w14:paraId="264311C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张瀚兮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绿色生态，蓝色未来</w:t>
      </w:r>
    </w:p>
    <w:p w14:paraId="2423E1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张静萱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净污对撞：唤海洋新曙光</w:t>
      </w:r>
    </w:p>
    <w:p w14:paraId="33B6CA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乐康俊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荷花自然笔记</w:t>
      </w:r>
    </w:p>
    <w:p w14:paraId="7EB772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刘书含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白山市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碳变新生</w:t>
      </w:r>
    </w:p>
    <w:p w14:paraId="074882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赵艺涵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白山市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星际天空之城</w:t>
      </w:r>
    </w:p>
    <w:p w14:paraId="4CC1A7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高韵涵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希冀</w:t>
      </w:r>
    </w:p>
    <w:p w14:paraId="2603FBD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吕安琦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掌心的共生之环</w:t>
      </w:r>
    </w:p>
    <w:p w14:paraId="115F3DD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张宸皙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共生契约</w:t>
      </w:r>
    </w:p>
    <w:p w14:paraId="4AB011E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景莘迪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重生之脉</w:t>
      </w:r>
    </w:p>
    <w:p w14:paraId="63DFF9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吕雨萱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科技城</w:t>
      </w:r>
    </w:p>
    <w:p w14:paraId="2A9AA4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王芯蕾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守护绿色铅山，共创蓝色未来</w:t>
      </w:r>
    </w:p>
    <w:p w14:paraId="70D08A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陈紫萱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保护动物</w:t>
      </w:r>
    </w:p>
    <w:p w14:paraId="4737617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蔡晨菲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智能旅行椅</w:t>
      </w:r>
    </w:p>
    <w:p w14:paraId="03559A0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奚羽彤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</w:t>
      </w:r>
    </w:p>
    <w:p w14:paraId="159157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翁梓欣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"未来都市： 机器人与绿色家园"</w:t>
      </w:r>
    </w:p>
    <w:p w14:paraId="5C93D6D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田诗琪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608780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鲍景欣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人与自然和谐共生</w:t>
      </w:r>
    </w:p>
    <w:p w14:paraId="6E15E2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杨子萱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妈妈的小妙招—百合花</w:t>
      </w:r>
    </w:p>
    <w:p w14:paraId="108AB0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韩道简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人与自然和谐共处</w:t>
      </w:r>
    </w:p>
    <w:p w14:paraId="3D6AC2A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薛羡琳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海洋精灵</w:t>
      </w:r>
    </w:p>
    <w:p w14:paraId="2DBB95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邢语格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小鸟枝头亦朋友</w:t>
      </w:r>
    </w:p>
    <w:p w14:paraId="64D0AF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田歆艺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瓶中困局：分类破界，生态向新</w:t>
      </w:r>
    </w:p>
    <w:p w14:paraId="32B0E6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刘昕雨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蓝海绮梦，星映未来</w:t>
      </w:r>
    </w:p>
    <w:p w14:paraId="2C9E62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姜来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共生的色彩狂想</w:t>
      </w:r>
    </w:p>
    <w:p w14:paraId="09B0A9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余清辉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生机盎然</w:t>
      </w:r>
    </w:p>
    <w:p w14:paraId="130147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卢尹美晞四川省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窗外花开</w:t>
      </w:r>
    </w:p>
    <w:p w14:paraId="45A2AF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丁姜蒿柠四川省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环绕生态</w:t>
      </w:r>
    </w:p>
    <w:p w14:paraId="28848A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付煜宸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共建美丽家园</w:t>
      </w:r>
    </w:p>
    <w:p w14:paraId="23BE62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夏税若骞四川省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爱•川金丝猴</w:t>
      </w:r>
    </w:p>
    <w:p w14:paraId="436CCA0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徐子桃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海蓝“圾”忆：分类新生</w:t>
      </w:r>
    </w:p>
    <w:p w14:paraId="25DAE46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杨牧泽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美丽中国.川韵天府</w:t>
      </w:r>
    </w:p>
    <w:p w14:paraId="2D809B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张顺达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</w:t>
      </w:r>
    </w:p>
    <w:p w14:paraId="2410A5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晏昌瑞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绿美云南文山</w:t>
      </w:r>
    </w:p>
    <w:p w14:paraId="3418D7F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黄予丁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未来环保引擎</w:t>
      </w:r>
    </w:p>
    <w:p w14:paraId="3D284A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何沈苳苑云南省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蓝域和生绘</w:t>
      </w:r>
    </w:p>
    <w:p w14:paraId="4C8F98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王嘉华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绿蓝未来环保科普报</w:t>
      </w:r>
    </w:p>
    <w:p w14:paraId="2A01EA92" w14:textId="77777777" w:rsidR="005422D1" w:rsidRDefault="00692B9C">
      <w:pPr>
        <w:widowControl/>
        <w:jc w:val="left"/>
        <w:rPr>
          <w:rFonts w:ascii="思源宋体 CN Heavy" w:eastAsia="思源宋体 CN Heavy" w:hAnsi="思源宋体 CN Heavy" w:cs="思源宋体 CN Heavy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小学高年级组·“绿色生活 蓝色未来”绘画作品二等奖（276名）</w:t>
      </w:r>
    </w:p>
    <w:p w14:paraId="4CD4FE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张刘瑞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低碳童梦：与自然共生的每一天</w:t>
      </w:r>
    </w:p>
    <w:p w14:paraId="4F2EF17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王艺林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生态环保 保护家园</w:t>
      </w:r>
    </w:p>
    <w:p w14:paraId="50594F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包小菲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</w:t>
      </w:r>
    </w:p>
    <w:p w14:paraId="1A51E5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李婷萱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5G时代的未来先锋</w:t>
      </w:r>
    </w:p>
    <w:p w14:paraId="64C4D7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陈宥嘉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自然课堂：从绿生活到蓝明天</w:t>
      </w:r>
    </w:p>
    <w:p w14:paraId="4B2A9D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张欣洁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保护环境，创建绿色家园</w:t>
      </w:r>
    </w:p>
    <w:p w14:paraId="1184DF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张可馨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绿色行动，守护地球</w:t>
      </w:r>
    </w:p>
    <w:p w14:paraId="44B060B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许佳灵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彩虹下的绿色约定</w:t>
      </w:r>
    </w:p>
    <w:p w14:paraId="65D616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刘佳耀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深海之寻</w:t>
      </w:r>
    </w:p>
    <w:p w14:paraId="2F4C21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杨诗涵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万物新生</w:t>
      </w:r>
    </w:p>
    <w:p w14:paraId="5C9C98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王恬歆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青峦护众生</w:t>
      </w:r>
    </w:p>
    <w:p w14:paraId="1DC0CF8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蔡垣鑫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守护生态，科技助力</w:t>
      </w:r>
    </w:p>
    <w:p w14:paraId="15FFBA0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颜煜晨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向蓝而生，与绿同行</w:t>
      </w:r>
    </w:p>
    <w:p w14:paraId="4C57AD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何昱昕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让地球更美，从我做起。</w:t>
      </w:r>
    </w:p>
    <w:p w14:paraId="5E98A6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苏裕超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星际幻旅中的绿色守望</w:t>
      </w:r>
    </w:p>
    <w:p w14:paraId="5497DC4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林圣皓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生命的跳动</w:t>
      </w:r>
    </w:p>
    <w:p w14:paraId="7C2A77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严若昕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694D8BE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蔡锦姗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守护那一片绿</w:t>
      </w:r>
    </w:p>
    <w:p w14:paraId="02C4C4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张玮鑫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忏悔之泪</w:t>
      </w:r>
    </w:p>
    <w:p w14:paraId="4332F12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吴耿铭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绿色生活点蓝未来</w:t>
      </w:r>
    </w:p>
    <w:p w14:paraId="3BF2567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陈诗菡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用心行动</w:t>
      </w:r>
    </w:p>
    <w:p w14:paraId="6EE4FE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郑嘉怡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海洋守护联盟</w:t>
      </w:r>
    </w:p>
    <w:p w14:paraId="4E179B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王洛晗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梦幻海底联络站</w:t>
      </w:r>
    </w:p>
    <w:p w14:paraId="5A49CB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上官靖宜福建省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 科技与自然的协奏</w:t>
      </w:r>
    </w:p>
    <w:p w14:paraId="783CBC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许思思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绿色童梦 环保同行</w:t>
      </w:r>
    </w:p>
    <w:p w14:paraId="09C278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林海芸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</w:t>
      </w:r>
    </w:p>
    <w:p w14:paraId="5D5EC30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吴思萍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共筑生态家园</w:t>
      </w:r>
    </w:p>
    <w:p w14:paraId="4C9FDE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洪楚媛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文明生态伴我行</w:t>
      </w:r>
    </w:p>
    <w:p w14:paraId="09B52A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黄淑荟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腻歪的好朋友</w:t>
      </w:r>
    </w:p>
    <w:p w14:paraId="6823275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朱一嘉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指尖“绿”动，守护蓝色家园</w:t>
      </w:r>
    </w:p>
    <w:p w14:paraId="4436EA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蔡锦瑶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地球的“焕新”行动</w:t>
      </w:r>
    </w:p>
    <w:p w14:paraId="482F4A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陈昕潼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守护地球，从垃圾分类做起</w:t>
      </w:r>
    </w:p>
    <w:p w14:paraId="08F85C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水境奇旅</w:t>
      </w:r>
    </w:p>
    <w:p w14:paraId="22C487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吴雅淳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共筑绿色蓝梦</w:t>
      </w:r>
    </w:p>
    <w:p w14:paraId="122CBF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颜泽鑫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多彩家园，携手“童”行</w:t>
      </w:r>
    </w:p>
    <w:p w14:paraId="79A41E1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吴梦荧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“核”谐共生，和美永续</w:t>
      </w:r>
    </w:p>
    <w:p w14:paraId="4FB6E8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陈安琪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低碳骑行 绿意生活</w:t>
      </w:r>
    </w:p>
    <w:p w14:paraId="48A10A9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刘成域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共生之愿</w:t>
      </w:r>
    </w:p>
    <w:p w14:paraId="5D3072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陈恒彬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环保专线</w:t>
      </w:r>
    </w:p>
    <w:p w14:paraId="1388C2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李尚轩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一滴水的世界</w:t>
      </w:r>
    </w:p>
    <w:p w14:paraId="489B42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张靖雨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困于瓶中的呼救</w:t>
      </w:r>
    </w:p>
    <w:p w14:paraId="37ED25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庄梓琳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生态新纪：科技赋能自然</w:t>
      </w:r>
    </w:p>
    <w:p w14:paraId="7E77A5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冯宸宇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笔触间的绿色生活畅想</w:t>
      </w:r>
    </w:p>
    <w:p w14:paraId="0C82E0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魏语萱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宇宙之旅的奇幻探索</w:t>
      </w:r>
    </w:p>
    <w:p w14:paraId="1E2FA3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陈雪玉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绿水青山的环保邀请</w:t>
      </w:r>
    </w:p>
    <w:p w14:paraId="329D8F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吴湘榕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小手拉大手，共创文明城</w:t>
      </w:r>
    </w:p>
    <w:p w14:paraId="7F3A45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陈雨彤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红厝绿韵，共绘闽乡</w:t>
      </w:r>
    </w:p>
    <w:p w14:paraId="6C9FBD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吴鑫颖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同心治污·共绘水态</w:t>
      </w:r>
    </w:p>
    <w:p w14:paraId="3E023F6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蔡以恒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绿色出行，生态未来</w:t>
      </w:r>
    </w:p>
    <w:p w14:paraId="0DB741E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林静婷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拯排污之困·孕生态之语</w:t>
      </w:r>
    </w:p>
    <w:p w14:paraId="1DF1380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李卓娜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守护绿色地球 共享美好未来</w:t>
      </w:r>
    </w:p>
    <w:p w14:paraId="53514F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张芷诺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垃圾分一分，地球美十分</w:t>
      </w:r>
    </w:p>
    <w:p w14:paraId="3A1DF7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陈昕莹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绘梦泉州·绿色生态</w:t>
      </w:r>
    </w:p>
    <w:p w14:paraId="46118F3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张慕言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青峦与共·绿韵闽南</w:t>
      </w:r>
    </w:p>
    <w:p w14:paraId="396591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张宁玲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晋抗污染·共护蓝图</w:t>
      </w:r>
    </w:p>
    <w:p w14:paraId="11A7B8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柳锦铭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蓝绿为墨，低碳写章</w:t>
      </w:r>
    </w:p>
    <w:p w14:paraId="4B8EAE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周婉晴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废污转能焕新城</w:t>
      </w:r>
    </w:p>
    <w:p w14:paraId="50B94B6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赖巧薇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列载绿色愿景</w:t>
      </w:r>
    </w:p>
    <w:p w14:paraId="095F4B6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赖梓涵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健康绿食</w:t>
      </w:r>
    </w:p>
    <w:p w14:paraId="0B01E9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赖惠煊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晋域海态共生</w:t>
      </w:r>
    </w:p>
    <w:p w14:paraId="1CF72D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杨锴苗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污退·绿园生</w:t>
      </w:r>
    </w:p>
    <w:p w14:paraId="7683B7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林尹恬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和谐共创惠风家园</w:t>
      </w:r>
    </w:p>
    <w:p w14:paraId="45C3F5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张雨茉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闽山健饮·绿家园</w:t>
      </w:r>
    </w:p>
    <w:p w14:paraId="2BB9CE9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张衫羽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“敬未来”</w:t>
      </w:r>
    </w:p>
    <w:p w14:paraId="5372E7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张君泽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环保少年在行动</w:t>
      </w:r>
    </w:p>
    <w:p w14:paraId="6A346A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许羽萱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“e”路丰收</w:t>
      </w:r>
    </w:p>
    <w:p w14:paraId="250CDBB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郑亦辰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绿韵蓝梦：生态绘卷</w:t>
      </w:r>
    </w:p>
    <w:p w14:paraId="40EA15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张诗钰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绿色科技伴我行</w:t>
      </w:r>
    </w:p>
    <w:p w14:paraId="3D7A0C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陈博文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天地共生</w:t>
      </w:r>
    </w:p>
    <w:p w14:paraId="747C25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杨诗琪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向未来生长</w:t>
      </w:r>
    </w:p>
    <w:p w14:paraId="5C545D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林志玲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绿影同行，蓝途焕彩</w:t>
      </w:r>
    </w:p>
    <w:p w14:paraId="5D6D61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钟佳钰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绿野童梦</w:t>
      </w:r>
    </w:p>
    <w:p w14:paraId="478487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刘嘉欣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骑遇·生态科技城</w:t>
      </w:r>
    </w:p>
    <w:p w14:paraId="0C4570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王钰心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未来在我们手中</w:t>
      </w:r>
    </w:p>
    <w:p w14:paraId="481733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欧阳婧怡福建省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低碳环保，你我做起</w:t>
      </w:r>
    </w:p>
    <w:p w14:paraId="75FB87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欧阳欣怡福建省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我们是环保小卫士</w:t>
      </w:r>
    </w:p>
    <w:p w14:paraId="1E1CC4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林萱桐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35417C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苏梦佳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童眼看环保，绿色共成长</w:t>
      </w:r>
    </w:p>
    <w:p w14:paraId="00C85A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洪楷楠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环保精灵奇妙旅</w:t>
      </w:r>
    </w:p>
    <w:p w14:paraId="7BE948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曾可芯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</w:t>
      </w:r>
    </w:p>
    <w:p w14:paraId="0A9FA82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姚煜韬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未来新科技，环保出行</w:t>
      </w:r>
    </w:p>
    <w:p w14:paraId="770EEA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方昱茹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</w:t>
      </w:r>
    </w:p>
    <w:p w14:paraId="02C56B2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未来绿色星际家园</w:t>
      </w:r>
    </w:p>
    <w:p w14:paraId="11EF88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许瑾瑜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5CF01C1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许嘉嘉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花开守护</w:t>
      </w:r>
    </w:p>
    <w:p w14:paraId="2FA163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陈欣彤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双碳未来</w:t>
      </w:r>
    </w:p>
    <w:p w14:paraId="0D6B4E9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许梓勤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同一个地球，同一个家</w:t>
      </w:r>
    </w:p>
    <w:p w14:paraId="103A6D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翁景豪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保护环境，从我做起</w:t>
      </w:r>
    </w:p>
    <w:p w14:paraId="0A0DC7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翁源坤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地球在呼救：我们的环境怎么了</w:t>
      </w:r>
    </w:p>
    <w:p w14:paraId="3959A2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翁煜凡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绿梦童行，蓝韵未来</w:t>
      </w:r>
    </w:p>
    <w:p w14:paraId="242A41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翁钰琪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绿影绕鬓间，蓝梦筑自然</w:t>
      </w:r>
    </w:p>
    <w:p w14:paraId="7484DD2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刘谨诚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共建绿色家园</w:t>
      </w:r>
    </w:p>
    <w:p w14:paraId="65EB53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陈筠雅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绿殇·生机之叹</w:t>
      </w:r>
    </w:p>
    <w:p w14:paraId="7769EBF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郑梓言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绿色生活，我先行</w:t>
      </w:r>
    </w:p>
    <w:p w14:paraId="4D0D6AC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赖泉皓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海洋的呼唤</w:t>
      </w:r>
    </w:p>
    <w:p w14:paraId="35B0B5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赖培芳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绿意使者，绘梦前行</w:t>
      </w:r>
    </w:p>
    <w:p w14:paraId="4C4793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肖诗媛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6EC545E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曹江圆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人与自然的对话</w:t>
      </w:r>
    </w:p>
    <w:p w14:paraId="1A5C82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陈紫涵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68310D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柯昕岩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人类与自然环境、野生动物的命运之约</w:t>
      </w:r>
    </w:p>
    <w:p w14:paraId="3FEE90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杨煜恒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生态未来——为地球发声</w:t>
      </w:r>
    </w:p>
    <w:p w14:paraId="77B10F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郑亦珊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无废城市  绿色出行</w:t>
      </w:r>
    </w:p>
    <w:p w14:paraId="68F368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张铃铃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一起向未来</w:t>
      </w:r>
    </w:p>
    <w:p w14:paraId="0B8060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徐牧辰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低碳运作 绿色生活</w:t>
      </w:r>
    </w:p>
    <w:p w14:paraId="75F13CC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陈铭宣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海底魔都·科技护生灵</w:t>
      </w:r>
    </w:p>
    <w:p w14:paraId="7EC005E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苏米倪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蔚蓝的脉搏</w:t>
      </w:r>
    </w:p>
    <w:p w14:paraId="53AA9B4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洪梓涵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绿意映像，蓝梦绘韵</w:t>
      </w:r>
    </w:p>
    <w:p w14:paraId="576462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何俊贤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</w:t>
      </w:r>
    </w:p>
    <w:p w14:paraId="70946E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海洋生态：守护与危机</w:t>
      </w:r>
    </w:p>
    <w:p w14:paraId="0B97D1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吴铭润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和谐共生</w:t>
      </w:r>
    </w:p>
    <w:p w14:paraId="5F8F32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郭继元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5D8D29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蒋俊涵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逐梦绿色新未来</w:t>
      </w:r>
    </w:p>
    <w:p w14:paraId="2C1277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黄可馨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绿意生活，自然创意绘画</w:t>
      </w:r>
    </w:p>
    <w:p w14:paraId="71A95F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陈春蓉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守护自然之美</w:t>
      </w:r>
    </w:p>
    <w:p w14:paraId="1F7A01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吴诗菡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</w:t>
      </w:r>
    </w:p>
    <w:p w14:paraId="737E0F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蔡樱若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美丽泉州 绿色生活</w:t>
      </w:r>
    </w:p>
    <w:p w14:paraId="6D6A285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蔡炜枫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拥抱绿色生活，绘就和谐画卷</w:t>
      </w:r>
    </w:p>
    <w:p w14:paraId="5A7EC7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郑馨悦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 蓝色未来</w:t>
      </w:r>
    </w:p>
    <w:p w14:paraId="1F33AF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黄欣悦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 蓝色未来</w:t>
      </w:r>
    </w:p>
    <w:p w14:paraId="048DAD2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曾少恒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绿生活奔赴蓝未来</w:t>
      </w:r>
    </w:p>
    <w:p w14:paraId="747C90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聂甜甜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3C782CB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林熙然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绿动今朝，蓝启未来新程 </w:t>
      </w:r>
    </w:p>
    <w:p w14:paraId="7D54F41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周芷妍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</w:t>
      </w:r>
    </w:p>
    <w:p w14:paraId="413D144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李艾芝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海洋之梦</w:t>
      </w:r>
    </w:p>
    <w:p w14:paraId="6F863E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程生锦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自然之道</w:t>
      </w:r>
    </w:p>
    <w:p w14:paraId="453587D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朱骏驰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自然科普领航，共筑低碳生态未来</w:t>
      </w:r>
    </w:p>
    <w:p w14:paraId="7D5269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张庭尉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净化海洋</w:t>
      </w:r>
    </w:p>
    <w:p w14:paraId="0C0CE0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卢欣妍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珍贵的邮票</w:t>
      </w:r>
    </w:p>
    <w:p w14:paraId="54971C6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付曜诚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绿意蓝途.生态谐行</w:t>
      </w:r>
    </w:p>
    <w:p w14:paraId="3ABCB19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陶壹壹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松穗羊城</w:t>
      </w:r>
    </w:p>
    <w:p w14:paraId="35814A9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周钰岚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绿穗城</w:t>
      </w:r>
    </w:p>
    <w:p w14:paraId="0EAE44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陈子延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一弦一桨话西关</w:t>
      </w:r>
    </w:p>
    <w:p w14:paraId="328980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邹君妍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沉睡的自然女神</w:t>
      </w:r>
    </w:p>
    <w:p w14:paraId="5C996F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复苏的小镇</w:t>
      </w:r>
    </w:p>
    <w:p w14:paraId="57EA0E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孟钰凯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机械卫士·守护地球</w:t>
      </w:r>
    </w:p>
    <w:p w14:paraId="2B6E43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王欣然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303947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吕晴楦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让低碳环绕世界</w:t>
      </w:r>
    </w:p>
    <w:p w14:paraId="783CEB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吕晴棋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绿韵绘梦，生态画卷的环保华章</w:t>
      </w:r>
    </w:p>
    <w:p w14:paraId="1B2826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肖雅心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蓝色花憩</w:t>
      </w:r>
    </w:p>
    <w:p w14:paraId="396D48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唐艺珊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美丽中国，我是行动者</w:t>
      </w:r>
    </w:p>
    <w:p w14:paraId="6FCD4F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陆一菲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共建清洁美丽世界，我们在行动</w:t>
      </w:r>
    </w:p>
    <w:p w14:paraId="7FE559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覃祺煊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河池市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低碳出行·蓝色未来</w:t>
      </w:r>
    </w:p>
    <w:p w14:paraId="591019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傅泓睿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水滴下的栖居</w:t>
      </w:r>
    </w:p>
    <w:p w14:paraId="3B7D11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黄婉静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瓶中生态：生命的庇护所</w:t>
      </w:r>
    </w:p>
    <w:p w14:paraId="70407E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覃子菡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大自然的精灵</w:t>
      </w:r>
    </w:p>
    <w:p w14:paraId="25DB96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刘裔弘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低碳出行，绿动生活</w:t>
      </w:r>
    </w:p>
    <w:p w14:paraId="115D5C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卓若妤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以鲸筑家·向蓝而行</w:t>
      </w:r>
    </w:p>
    <w:p w14:paraId="4C9380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沈绿筱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绿色生活，守护地球</w:t>
      </w:r>
    </w:p>
    <w:p w14:paraId="017110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符永畅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四色垃圾桶</w:t>
      </w:r>
    </w:p>
    <w:p w14:paraId="59C84FB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郭诗雅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绿色出行，蓝色未来</w:t>
      </w:r>
    </w:p>
    <w:p w14:paraId="29DD35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韩玥伊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黑龙江省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佳木斯市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0ABDF1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李艾依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江城共生曲</w:t>
      </w:r>
    </w:p>
    <w:p w14:paraId="3442180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朱梦琦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绮梦双镜</w:t>
      </w:r>
    </w:p>
    <w:p w14:paraId="592329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卜芮泽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科技力量  绿色生活</w:t>
      </w:r>
    </w:p>
    <w:p w14:paraId="72E482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刘瑾瑜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荷泉映梦  生态未来</w:t>
      </w:r>
    </w:p>
    <w:p w14:paraId="13C498F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凡力丹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6C40AC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唐涵蕊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未来宇宙探险者</w:t>
      </w:r>
    </w:p>
    <w:p w14:paraId="4CBC8D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吴承希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未来城市架构师</w:t>
      </w:r>
    </w:p>
    <w:p w14:paraId="36CC4FE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刘若虞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星空</w:t>
      </w:r>
    </w:p>
    <w:p w14:paraId="4FA6471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郭思汝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星际漫游者</w:t>
      </w:r>
    </w:p>
    <w:p w14:paraId="1F04AD2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郭凫伊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异次元都市漫游者</w:t>
      </w:r>
    </w:p>
    <w:p w14:paraId="51D7F9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刘一轩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探索太空</w:t>
      </w:r>
    </w:p>
    <w:p w14:paraId="655895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李若晴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蝴蝶</w:t>
      </w:r>
    </w:p>
    <w:p w14:paraId="7B5C451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伍颖菲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智慧生态城市</w:t>
      </w:r>
    </w:p>
    <w:p w14:paraId="619130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刘珊睿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探宇华章——中国航天的宇宙印记</w:t>
      </w:r>
    </w:p>
    <w:p w14:paraId="3219D9E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杜家印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星尘守护者</w:t>
      </w:r>
    </w:p>
    <w:p w14:paraId="6A6DAE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董佳杨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白山市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机器人农场</w:t>
      </w:r>
    </w:p>
    <w:p w14:paraId="04F26B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房诗博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白山市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海天城堡</w:t>
      </w:r>
    </w:p>
    <w:p w14:paraId="67266D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王俪燃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消失的蔚蓝</w:t>
      </w:r>
    </w:p>
    <w:p w14:paraId="7848F0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于相一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人类与自然</w:t>
      </w:r>
    </w:p>
    <w:p w14:paraId="6D17C2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刁诗琪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2E115E4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陈梓昊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建造垃圾站</w:t>
      </w:r>
    </w:p>
    <w:p w14:paraId="7BB2FCD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曹沛愉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太空探索</w:t>
      </w:r>
    </w:p>
    <w:p w14:paraId="401F03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方锦程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森林萌趣环保记</w:t>
      </w:r>
    </w:p>
    <w:p w14:paraId="5197679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苏娅婧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低碳出行，绿色环保</w:t>
      </w:r>
    </w:p>
    <w:p w14:paraId="4A7A4C9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费舒窈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我们只有一个地球，也只有一片海洋</w:t>
      </w:r>
    </w:p>
    <w:p w14:paraId="20616A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柯润颖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蓝绿交织处的守望者—兔猕</w:t>
      </w:r>
    </w:p>
    <w:p w14:paraId="744A65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熊雨瑄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海底生活</w:t>
      </w:r>
    </w:p>
    <w:p w14:paraId="3A3B5EC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杨佳娸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吴忠市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地球的“焕新” 邀约</w:t>
      </w:r>
    </w:p>
    <w:p w14:paraId="0F87BB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李雨萱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生态家园</w:t>
      </w:r>
    </w:p>
    <w:p w14:paraId="236FBA7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张莞尔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绿色自然 万物共生</w:t>
      </w:r>
    </w:p>
    <w:p w14:paraId="7DA533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魏薇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妥善处理垃圾   保护绿色海洋</w:t>
      </w:r>
    </w:p>
    <w:p w14:paraId="239D29C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刘姝涵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低碳环保，爱护家园</w:t>
      </w:r>
    </w:p>
    <w:p w14:paraId="3E355F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李尚泽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生态乡村，科技护绿</w:t>
      </w:r>
    </w:p>
    <w:p w14:paraId="2C3CF2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张道娴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生灵与绿意共赴蓝途</w:t>
      </w:r>
    </w:p>
    <w:p w14:paraId="4E7C726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樊懿墨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 从我做起</w:t>
      </w:r>
    </w:p>
    <w:p w14:paraId="6BC0420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吴昕恬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青岛印象双饮杯</w:t>
      </w:r>
    </w:p>
    <w:p w14:paraId="759A6D5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许恒睿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</w:t>
      </w:r>
    </w:p>
    <w:p w14:paraId="5D19D9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陈采薇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蔚蓝共生</w:t>
      </w:r>
    </w:p>
    <w:p w14:paraId="525E8E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杨舒涵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幻境</w:t>
      </w:r>
    </w:p>
    <w:p w14:paraId="381FE3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卢金灿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人与动物和谐共生</w:t>
      </w:r>
    </w:p>
    <w:p w14:paraId="4A52CB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刘姝含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绿色让生活更美好</w:t>
      </w:r>
    </w:p>
    <w:p w14:paraId="45480E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陈俊豪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骑行向绿，奔赴蓝梦</w:t>
      </w:r>
    </w:p>
    <w:p w14:paraId="63EF57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金家旭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微行启护</w:t>
      </w:r>
    </w:p>
    <w:p w14:paraId="499F19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张晋晟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全能环保</w:t>
      </w:r>
    </w:p>
    <w:p w14:paraId="54B95E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刘泽雨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274137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杨舒淘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生态未来</w:t>
      </w:r>
    </w:p>
    <w:p w14:paraId="4B27A3D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程子恩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无废绿城，向蓝而行</w:t>
      </w:r>
    </w:p>
    <w:p w14:paraId="08856BE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刘彦孜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生态环保</w:t>
      </w:r>
    </w:p>
    <w:p w14:paraId="7B848C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丁烨楷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智慧山河大变样</w:t>
      </w:r>
    </w:p>
    <w:p w14:paraId="0FBAAA9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徐可馨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践行绿色生活</w:t>
      </w:r>
    </w:p>
    <w:p w14:paraId="3129C4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肖鑫宇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绿满小世界</w:t>
      </w:r>
    </w:p>
    <w:p w14:paraId="5D8BAE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王子桐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绿家蓝未来</w:t>
      </w:r>
    </w:p>
    <w:p w14:paraId="1692DF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田歆芫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分类·减碳·未来</w:t>
      </w:r>
    </w:p>
    <w:p w14:paraId="46797AB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李明昊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渴·望</w:t>
      </w:r>
    </w:p>
    <w:p w14:paraId="3C4BEC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杨皓轩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绿色生活、蓝色未来</w:t>
      </w:r>
    </w:p>
    <w:p w14:paraId="35E9AB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李熙若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梦想姑娘</w:t>
      </w:r>
    </w:p>
    <w:p w14:paraId="4A4EAC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董涵宇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绿色美丽家园，共筑蓝色未来</w:t>
      </w:r>
    </w:p>
    <w:p w14:paraId="33CB1C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刘艺萱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塑缚</w:t>
      </w:r>
    </w:p>
    <w:p w14:paraId="0FEF27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代雨琦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森林精灵与伙伴们</w:t>
      </w:r>
    </w:p>
    <w:p w14:paraId="2F3F438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尹嘉豪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环保之责，守护地球心脏</w:t>
      </w:r>
    </w:p>
    <w:p w14:paraId="7E3F6A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杨然溪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自然之灵</w:t>
      </w:r>
    </w:p>
    <w:p w14:paraId="02216D1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李雅涵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与自然和谐共生吧</w:t>
      </w:r>
    </w:p>
    <w:p w14:paraId="12B887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李卓轩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生命之水</w:t>
      </w:r>
    </w:p>
    <w:p w14:paraId="43C110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刘易珂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 珍爱生命</w:t>
      </w:r>
    </w:p>
    <w:p w14:paraId="7FD139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刘雨泽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丰收图</w:t>
      </w:r>
    </w:p>
    <w:p w14:paraId="112959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孟钊旗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绿梦启航</w:t>
      </w:r>
    </w:p>
    <w:p w14:paraId="51E6DA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彭安楚恩陕西省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生命交响乐</w:t>
      </w:r>
    </w:p>
    <w:p w14:paraId="0326AE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赵栀楠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生命之重——守护海龟行动</w:t>
      </w:r>
    </w:p>
    <w:p w14:paraId="6B79C1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姜怡姌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蝴蝶科普</w:t>
      </w:r>
    </w:p>
    <w:p w14:paraId="1571DD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赵佳瑶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绿色守护：低碳未来之约</w:t>
      </w:r>
    </w:p>
    <w:p w14:paraId="25CA80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郭舒阳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 《糖果梦境列车》</w:t>
      </w:r>
    </w:p>
    <w:p w14:paraId="584138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刘梓溪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线语狂想</w:t>
      </w:r>
    </w:p>
    <w:p w14:paraId="6C798A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贾子萱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绿色环保，健康饮食</w:t>
      </w:r>
    </w:p>
    <w:p w14:paraId="584DD9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张旭悦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保护生态环境</w:t>
      </w:r>
    </w:p>
    <w:p w14:paraId="345823A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赵天昂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共生之境</w:t>
      </w:r>
    </w:p>
    <w:p w14:paraId="5D7C022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纪锦汐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共生·地球的守护者</w:t>
      </w:r>
    </w:p>
    <w:p w14:paraId="0D8AC0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鲁景瑜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科技韵律绘染生态</w:t>
      </w:r>
    </w:p>
    <w:p w14:paraId="57320D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马秦昱腾陕西省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托举绿色生活，奔赴蓝色未来</w:t>
      </w:r>
    </w:p>
    <w:p w14:paraId="742B21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赵怡航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和谐共生的未来城市</w:t>
      </w:r>
    </w:p>
    <w:p w14:paraId="3F67FC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李梦露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海底环保小先锋</w:t>
      </w:r>
    </w:p>
    <w:p w14:paraId="0C601B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曹家恬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共融之景——多彩世界的和谐篇章</w:t>
      </w:r>
    </w:p>
    <w:p w14:paraId="5F6839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曹耘清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外公果园里的新朋友</w:t>
      </w:r>
    </w:p>
    <w:p w14:paraId="10EC64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詹放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海洋之舞</w:t>
      </w:r>
    </w:p>
    <w:p w14:paraId="13FF51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王清囿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“水母”行动计划</w:t>
      </w:r>
    </w:p>
    <w:p w14:paraId="6CFC29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陈琬歆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守护蔚蓝的呼唤</w:t>
      </w:r>
    </w:p>
    <w:p w14:paraId="009B01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徐嘉荑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守护美丽海洋家园</w:t>
      </w:r>
    </w:p>
    <w:p w14:paraId="791BFC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陈嘉悦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重返蔚蓝</w:t>
      </w:r>
    </w:p>
    <w:p w14:paraId="0254F7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姜来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水乡</w:t>
      </w:r>
    </w:p>
    <w:p w14:paraId="57B0E06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包芷荧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同梦科创</w:t>
      </w:r>
    </w:p>
    <w:p w14:paraId="4B7AB4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王星佑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遨游</w:t>
      </w:r>
    </w:p>
    <w:p w14:paraId="49C576C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张黄翊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镜游山海经</w:t>
      </w:r>
    </w:p>
    <w:p w14:paraId="55F740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王旎羽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龙腾华夏梦</w:t>
      </w:r>
    </w:p>
    <w:p w14:paraId="4D5770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杨雨昕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云列鹤梦行</w:t>
      </w:r>
    </w:p>
    <w:p w14:paraId="437B1B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金慧巧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九色跃寰</w:t>
      </w:r>
    </w:p>
    <w:p w14:paraId="0EDE81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刘雨蔚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时空星汉叠境</w:t>
      </w:r>
    </w:p>
    <w:p w14:paraId="030BC8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李悠然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狮舞未来</w:t>
      </w:r>
    </w:p>
    <w:p w14:paraId="7B21D4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李妍云柯上海市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我拍中国风</w:t>
      </w:r>
    </w:p>
    <w:p w14:paraId="7E0A0FC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黄子衿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鱼灯仙影图</w:t>
      </w:r>
    </w:p>
    <w:p w14:paraId="60EBCB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王碃萱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幻梦神兽绮景</w:t>
      </w:r>
    </w:p>
    <w:p w14:paraId="5E604D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胡齐宁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最美瞬间</w:t>
      </w:r>
    </w:p>
    <w:p w14:paraId="7FE851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任可馨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我们的蓝色星球</w:t>
      </w:r>
    </w:p>
    <w:p w14:paraId="5A5E8B4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蒲芝菡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海洋生态</w:t>
      </w:r>
    </w:p>
    <w:p w14:paraId="175752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绿色出行，蓝色未来</w:t>
      </w:r>
    </w:p>
    <w:p w14:paraId="60D4D1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怀抱地球</w:t>
      </w:r>
    </w:p>
    <w:p w14:paraId="6CEF30C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郑杰尹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空气转换器：为未来焕新</w:t>
      </w:r>
    </w:p>
    <w:p w14:paraId="514FC0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白沐灵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守护地球绿</w:t>
      </w:r>
    </w:p>
    <w:p w14:paraId="03E3A4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邓金竹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共筑生态</w:t>
      </w:r>
    </w:p>
    <w:p w14:paraId="740754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李瑾熙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与绿色同行</w:t>
      </w:r>
    </w:p>
    <w:p w14:paraId="0DA87AB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罗钰乔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以绿之名</w:t>
      </w:r>
    </w:p>
    <w:p w14:paraId="2083BB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尹碧菡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低碳出行</w:t>
      </w:r>
    </w:p>
    <w:p w14:paraId="1B30C0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朱梓蒙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逐梦绿色新境</w:t>
      </w:r>
    </w:p>
    <w:p w14:paraId="3D703F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杨依祎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和青蛙先生的约会</w:t>
      </w:r>
    </w:p>
    <w:p w14:paraId="1202B5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陈嘉祺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健康的源泉</w:t>
      </w:r>
    </w:p>
    <w:p w14:paraId="420A79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黄民成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丰收</w:t>
      </w:r>
    </w:p>
    <w:p w14:paraId="1B4E44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黄芷瑶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垃圾分类好处多</w:t>
      </w:r>
    </w:p>
    <w:p w14:paraId="08E405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林钰淇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香港特别行政区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香港特别行政区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爱护地球</w:t>
      </w:r>
    </w:p>
    <w:p w14:paraId="1A4ABD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把学敏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秋林山水图</w:t>
      </w:r>
    </w:p>
    <w:p w14:paraId="6305EB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罗自馨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生态未来</w:t>
      </w:r>
    </w:p>
    <w:p w14:paraId="70D4CC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陆映璇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太空生鲜市场</w:t>
      </w:r>
    </w:p>
    <w:p w14:paraId="157FEF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奏响生命的交响：身边的生物万象</w:t>
      </w:r>
    </w:p>
    <w:p w14:paraId="5E35F2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褚志航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万物共生的美好家园</w:t>
      </w:r>
    </w:p>
    <w:p w14:paraId="308DC73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地球生态圆舞曲</w:t>
      </w:r>
    </w:p>
    <w:p w14:paraId="16EA7C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史浩宇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携手共创绿色家园</w:t>
      </w:r>
    </w:p>
    <w:p w14:paraId="5BB479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罗瑞航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保护我们的家园</w:t>
      </w:r>
    </w:p>
    <w:p w14:paraId="4C49A7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王家佳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台州市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绿色生活蓝色未来”</w:t>
      </w:r>
    </w:p>
    <w:p w14:paraId="668866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b/>
          <w:bCs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小学高年级组·“绿色生活 蓝色未来”绘画作品三等奖（394名）</w:t>
      </w:r>
    </w:p>
    <w:p w14:paraId="3E9DEB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沈玮琪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安庆市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播种绿色放飞希望</w:t>
      </w:r>
    </w:p>
    <w:p w14:paraId="0CC8BF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徐思琪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安庆市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绿色生活·寻觅</w:t>
      </w:r>
    </w:p>
    <w:p w14:paraId="09ABC26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姚书涵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</w:t>
      </w:r>
    </w:p>
    <w:p w14:paraId="19557C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王轩烨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</w:t>
      </w:r>
    </w:p>
    <w:p w14:paraId="3AB975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移动绿色城堡</w:t>
      </w:r>
    </w:p>
    <w:p w14:paraId="50C28F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李卓宸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爱护水资源</w:t>
      </w:r>
    </w:p>
    <w:p w14:paraId="6F0051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文宏骏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绿意盎然</w:t>
      </w:r>
    </w:p>
    <w:p w14:paraId="260DED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陈芷萱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环保科技</w:t>
      </w:r>
    </w:p>
    <w:p w14:paraId="2B9DF0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李芷桐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青春与绿色共生</w:t>
      </w:r>
    </w:p>
    <w:p w14:paraId="2A85BA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张琪钰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自然美丽环境</w:t>
      </w:r>
    </w:p>
    <w:p w14:paraId="4FA2DD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黄予彤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鲸之泣</w:t>
      </w:r>
    </w:p>
    <w:p w14:paraId="4884D7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林东谋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海底水母多功能净化器</w:t>
      </w:r>
    </w:p>
    <w:p w14:paraId="295539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黄若霖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水滴的呼唤</w:t>
      </w:r>
    </w:p>
    <w:p w14:paraId="441182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颜子敬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自然共生：幻彩与墨灰之间</w:t>
      </w:r>
    </w:p>
    <w:p w14:paraId="57C8EB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颜培榆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守护地球的小卫士</w:t>
      </w:r>
    </w:p>
    <w:p w14:paraId="1BE607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林岩朗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森野交想曲</w:t>
      </w:r>
    </w:p>
    <w:p w14:paraId="5BFEC39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蔡馨怡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星际冒险，创绘宇宙奇旅</w:t>
      </w:r>
    </w:p>
    <w:p w14:paraId="033E90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吴心泓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万物共生：水滴里的童话</w:t>
      </w:r>
    </w:p>
    <w:p w14:paraId="37B88C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吕众城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共绘生态，连接绿与蓝</w:t>
      </w:r>
    </w:p>
    <w:p w14:paraId="4F9B65D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张芷琪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绿色生活、蓝色未来</w:t>
      </w:r>
    </w:p>
    <w:p w14:paraId="67450C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李依诺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“东方明珠”朱鹮图鉴</w:t>
      </w:r>
    </w:p>
    <w:p w14:paraId="58F2FC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秋意浓</w:t>
      </w:r>
    </w:p>
    <w:p w14:paraId="71C346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蔡夏冰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戏曲新韵·科技盛景</w:t>
      </w:r>
    </w:p>
    <w:p w14:paraId="609E52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林歆怡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我对菌类有“画”说</w:t>
      </w:r>
    </w:p>
    <w:p w14:paraId="1BB188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蔡梓壕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5180581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黄星耀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12D167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许明睿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生态新纪元•多维家园</w:t>
      </w:r>
    </w:p>
    <w:p w14:paraId="23257C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杨诗莹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以手护绿，共筑童梦</w:t>
      </w:r>
    </w:p>
    <w:p w14:paraId="5F2577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彭苏语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垃圾分类，爱护家园</w:t>
      </w:r>
    </w:p>
    <w:p w14:paraId="45123A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蔡洺铭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乡村小院</w:t>
      </w:r>
    </w:p>
    <w:p w14:paraId="539953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吴梓烨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绿韵领航，蓝途绽放</w:t>
      </w:r>
    </w:p>
    <w:p w14:paraId="7130200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黄圣瀚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多彩环保，点亮泉州</w:t>
      </w:r>
    </w:p>
    <w:p w14:paraId="709CA9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黄巧思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以传统之姿，护地球之美</w:t>
      </w:r>
    </w:p>
    <w:p w14:paraId="268EF2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李紫凌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绿动心弦，共筑蓝色未来</w:t>
      </w:r>
    </w:p>
    <w:p w14:paraId="19FEE0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吕念熙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守护蔚蓝</w:t>
      </w:r>
    </w:p>
    <w:p w14:paraId="675C64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洪宇阳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科技未来</w:t>
      </w:r>
    </w:p>
    <w:p w14:paraId="6ABB50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吴诗雅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不让生态蒙尘，共护生灵性命，</w:t>
      </w:r>
    </w:p>
    <w:p w14:paraId="5DCFFE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柯婉茹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童心护绿·生态共辉</w:t>
      </w:r>
    </w:p>
    <w:p w14:paraId="20F9E74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王梓欣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节源再生·护国保态</w:t>
      </w:r>
    </w:p>
    <w:p w14:paraId="6431BC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赖依彤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棕熊的眼泪</w:t>
      </w:r>
    </w:p>
    <w:p w14:paraId="71B8FA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吴依然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生态工污·海难龟忧</w:t>
      </w:r>
    </w:p>
    <w:p w14:paraId="1A8AEB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李晨蕊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生态伴球生</w:t>
      </w:r>
    </w:p>
    <w:p w14:paraId="5D183B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王欣瑜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绿家节水·生态行</w:t>
      </w:r>
    </w:p>
    <w:p w14:paraId="07CD12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杨佳琳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万物共生 “碳足迹”</w:t>
      </w:r>
    </w:p>
    <w:p w14:paraId="592726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苏晨汐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地球的绿色心愿</w:t>
      </w:r>
    </w:p>
    <w:p w14:paraId="4850EC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庄历蓉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绿色水循环，助力蓝色未来</w:t>
      </w:r>
    </w:p>
    <w:p w14:paraId="5714D5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郑涵予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自然的呼吸</w:t>
      </w:r>
    </w:p>
    <w:p w14:paraId="14B8AB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柯家韵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困在灰海的鱼</w:t>
      </w:r>
    </w:p>
    <w:p w14:paraId="79DC35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杨子允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 创蓝色未来</w:t>
      </w:r>
    </w:p>
    <w:p w14:paraId="7C07ED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杨子诺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  绿色发展</w:t>
      </w:r>
    </w:p>
    <w:p w14:paraId="3DBF871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黄伊宸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减少使用一次性用品</w:t>
      </w:r>
    </w:p>
    <w:p w14:paraId="606B5E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黄裕霖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守护绿色心脏</w:t>
      </w:r>
    </w:p>
    <w:p w14:paraId="586636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黄佳莹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万类共此时</w:t>
      </w:r>
    </w:p>
    <w:p w14:paraId="1A5CD8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黄云珊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光盘行动宣传画</w:t>
      </w:r>
    </w:p>
    <w:p w14:paraId="547EB1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洪泽铠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555696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王元昊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Love   The   Earth</w:t>
      </w:r>
    </w:p>
    <w:p w14:paraId="0769EF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邱子蕙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蓝色未来</w:t>
      </w:r>
    </w:p>
    <w:p w14:paraId="581BF0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蔡心妍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蘑菇森林里的奇妙梦</w:t>
      </w:r>
    </w:p>
    <w:p w14:paraId="629E11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杨苡欣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和谐共生</w:t>
      </w:r>
    </w:p>
    <w:p w14:paraId="2D00678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翁煜轩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蔚蓝家园的守护者</w:t>
      </w:r>
    </w:p>
    <w:p w14:paraId="536BF0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陈香怡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036971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姚佳润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共绘环保未来</w:t>
      </w:r>
    </w:p>
    <w:p w14:paraId="14239B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柯梓馨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节能环保</w:t>
      </w:r>
    </w:p>
    <w:p w14:paraId="3486C4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郑嘉翔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守护绿色地球</w:t>
      </w:r>
    </w:p>
    <w:p w14:paraId="52B2C0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张依冰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生生不息</w:t>
      </w:r>
    </w:p>
    <w:p w14:paraId="1451FE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汪莜澜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绘一抹绿 沁一颗心</w:t>
      </w:r>
    </w:p>
    <w:p w14:paraId="1342EE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陈培涵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报中天地 绿动童心</w:t>
      </w:r>
    </w:p>
    <w:p w14:paraId="3EBD8A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任家乐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减塑 即将开始</w:t>
      </w:r>
    </w:p>
    <w:p w14:paraId="630FBA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刘伊凡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鸳鸯戏水</w:t>
      </w:r>
    </w:p>
    <w:p w14:paraId="618122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王诗涵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守护家园</w:t>
      </w:r>
    </w:p>
    <w:p w14:paraId="51D670F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肖可馨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节约护生态，共筑绿色未来</w:t>
      </w:r>
    </w:p>
    <w:p w14:paraId="0F4D8FD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李灿煌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共建清洁—保护环境</w:t>
      </w:r>
    </w:p>
    <w:p w14:paraId="6E27D7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陈姝怡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762D2DC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苏泓源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守护家园</w:t>
      </w:r>
    </w:p>
    <w:p w14:paraId="37ED5E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苏泓鑫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警示与希望</w:t>
      </w:r>
    </w:p>
    <w:p w14:paraId="3D4725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杨朝缨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绿色之生活 蓝色之未来</w:t>
      </w:r>
    </w:p>
    <w:p w14:paraId="20CA24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共生海底家园</w:t>
      </w:r>
    </w:p>
    <w:p w14:paraId="51F512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许宸烨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0270F4C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黄钰铷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绿染晴空，蓝绘来日</w:t>
      </w:r>
    </w:p>
    <w:p w14:paraId="35985F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王奕丹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兰州市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珍守</w:t>
      </w:r>
    </w:p>
    <w:p w14:paraId="0E29F9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李林博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蓝星</w:t>
      </w:r>
    </w:p>
    <w:p w14:paraId="76C0B6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地球守护家</w:t>
      </w:r>
    </w:p>
    <w:p w14:paraId="050557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顾金瑞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地球守护者</w:t>
      </w:r>
    </w:p>
    <w:p w14:paraId="372D0E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唐钰芬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未来操场</w:t>
      </w:r>
    </w:p>
    <w:p w14:paraId="693975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王梓莹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如果动物会说话</w:t>
      </w:r>
    </w:p>
    <w:p w14:paraId="098296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假如地球会说话</w:t>
      </w:r>
    </w:p>
    <w:p w14:paraId="0107C5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殷梓滢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保护海洋</w:t>
      </w:r>
    </w:p>
    <w:p w14:paraId="3A8DB8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陈轩宇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请注视我</w:t>
      </w:r>
    </w:p>
    <w:p w14:paraId="327DD6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王薏然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假如动物会说话</w:t>
      </w:r>
    </w:p>
    <w:p w14:paraId="540CAD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黄卓凝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荷塘漫笔</w:t>
      </w:r>
    </w:p>
    <w:p w14:paraId="59894A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刘梓琪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</w:t>
      </w:r>
    </w:p>
    <w:p w14:paraId="76C6F8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周子萱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火星移民</w:t>
      </w:r>
    </w:p>
    <w:p w14:paraId="117770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卢天睿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手护・地球家园</w:t>
      </w:r>
    </w:p>
    <w:p w14:paraId="696ECE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赵嘉言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童行环保，共护地球</w:t>
      </w:r>
    </w:p>
    <w:p w14:paraId="0E62D2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肖钰荷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自然守护神</w:t>
      </w:r>
    </w:p>
    <w:p w14:paraId="384507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李若曦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绮梦</w:t>
      </w:r>
    </w:p>
    <w:p w14:paraId="3143F18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吴千雨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困缚之殇：海洋的呼救</w:t>
      </w:r>
    </w:p>
    <w:p w14:paraId="76D05EF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崇梓钰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绿色世界，环保家园</w:t>
      </w:r>
    </w:p>
    <w:p w14:paraId="15EAE5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陶语涵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美丽家园，碧水蓝天</w:t>
      </w:r>
    </w:p>
    <w:p w14:paraId="23AE06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兰靖云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垃圾分类我先行</w:t>
      </w:r>
    </w:p>
    <w:p w14:paraId="3532BF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韦凌宇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托起一片绿色</w:t>
      </w:r>
    </w:p>
    <w:p w14:paraId="09565E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韦凌宇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魅力地球</w:t>
      </w:r>
    </w:p>
    <w:p w14:paraId="4F5223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兰慧婷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百色市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拒绝垃圾落地</w:t>
      </w:r>
    </w:p>
    <w:p w14:paraId="65E4A1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高馨蕊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八桂的裙摆</w:t>
      </w:r>
    </w:p>
    <w:p w14:paraId="5D8BD57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赖梓恒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绿色城市 蓝色天空</w:t>
      </w:r>
    </w:p>
    <w:p w14:paraId="607FF1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刘梓轩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花香四溢 生态绿都</w:t>
      </w:r>
    </w:p>
    <w:p w14:paraId="755C0F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麦贞慧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稻穗摇漾 壮乡八桂情</w:t>
      </w:r>
    </w:p>
    <w:p w14:paraId="0E60DD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蒙熙玥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十万大山的彩虹梯田</w:t>
      </w:r>
    </w:p>
    <w:p w14:paraId="37653A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韦博文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绿城欢迎您</w:t>
      </w:r>
    </w:p>
    <w:p w14:paraId="3C00F9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韦皓喆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八桂韵</w:t>
      </w:r>
    </w:p>
    <w:p w14:paraId="13B8FD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韦梦霖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铜鼓鸣响八桂天</w:t>
      </w:r>
    </w:p>
    <w:p w14:paraId="16CD52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蒋婉婷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理想菜园</w:t>
      </w:r>
    </w:p>
    <w:p w14:paraId="0B9D6E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张楚昊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环保理念</w:t>
      </w:r>
    </w:p>
    <w:p w14:paraId="772515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陆宇涛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科技创造新生活</w:t>
      </w:r>
    </w:p>
    <w:p w14:paraId="186C24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吕金姿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科技助力环保</w:t>
      </w:r>
    </w:p>
    <w:p w14:paraId="5A9C13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董子菲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AI守护蓝天绿树</w:t>
      </w:r>
    </w:p>
    <w:p w14:paraId="0188C0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何雨瑄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心之生态：希望与危机的对撞</w:t>
      </w:r>
    </w:p>
    <w:p w14:paraId="4A4B1B4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欧思彤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蓝色星球的约定</w:t>
      </w:r>
    </w:p>
    <w:p w14:paraId="634DB5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王胤博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家乡生态美</w:t>
      </w:r>
    </w:p>
    <w:p w14:paraId="003C12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叶吴姝霏海南省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科技与自然和谐共生</w:t>
      </w:r>
    </w:p>
    <w:p w14:paraId="7475A22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吴依娜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生命之源</w:t>
      </w:r>
    </w:p>
    <w:p w14:paraId="016A65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卢锦萱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守护地球，共筑蓝绿梦</w:t>
      </w:r>
    </w:p>
    <w:p w14:paraId="411CF0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吴思颖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我是环保小卫士</w:t>
      </w:r>
    </w:p>
    <w:p w14:paraId="7C349C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何可欣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海口绿韵：从海畔碎屑到共生春天</w:t>
      </w:r>
    </w:p>
    <w:p w14:paraId="2BFB6E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薛雅文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064A1B1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张诗旋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黑龙江省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佳木斯市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生态未来·从你我做起</w:t>
      </w:r>
    </w:p>
    <w:p w14:paraId="5A3A8B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袁梓萱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黑龙江省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佳木斯市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爱护环境，保卫地球</w:t>
      </w:r>
    </w:p>
    <w:p w14:paraId="24E26D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杨云舒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黑龙江省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佳木斯市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手护生态 共赴蓝绿之约</w:t>
      </w:r>
    </w:p>
    <w:p w14:paraId="32EACC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杨诗蕊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黑龙江省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佳木斯市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爱护环境美好未来</w:t>
      </w:r>
    </w:p>
    <w:p w14:paraId="06656B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王艺燃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黑龙江省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佳木斯市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绿色守护  蓝色畅想</w:t>
      </w:r>
    </w:p>
    <w:p w14:paraId="135425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张铭萱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黑龙江省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佳木斯市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梦幻与海洋</w:t>
      </w:r>
    </w:p>
    <w:p w14:paraId="41EE35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杨诗蕊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黑龙江省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佳木斯市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梦幻水世界</w:t>
      </w:r>
    </w:p>
    <w:p w14:paraId="098305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孙斯诺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黑龙江省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佳木斯市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共生家园</w:t>
      </w:r>
    </w:p>
    <w:p w14:paraId="0B5EDC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王思睿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守护绿色家园</w:t>
      </w:r>
    </w:p>
    <w:p w14:paraId="0AFE15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龚益萱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</w:t>
      </w:r>
    </w:p>
    <w:p w14:paraId="570B3B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皇甫云舒湖北省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绿与灰的抉择</w:t>
      </w:r>
    </w:p>
    <w:p w14:paraId="0ED7CA6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雷滢佳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62D461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张羽恬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古韵长沙</w:t>
      </w:r>
    </w:p>
    <w:p w14:paraId="1DB99D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李羽乔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童心绘绿，共筑环保梦</w:t>
      </w:r>
    </w:p>
    <w:p w14:paraId="01849C0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肖懿轩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镜海观澜——生命共舞</w:t>
      </w:r>
    </w:p>
    <w:p w14:paraId="789791B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伍正曦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蔚蓝守护者</w:t>
      </w:r>
    </w:p>
    <w:p w14:paraId="47EBAC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陈映函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守护我们共同的家园</w:t>
      </w:r>
    </w:p>
    <w:p w14:paraId="60A858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陈佳欣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爱护环境美好家园</w:t>
      </w:r>
    </w:p>
    <w:p w14:paraId="51F7D9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陈曼怡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美丽的家园</w:t>
      </w:r>
    </w:p>
    <w:p w14:paraId="2AA1D76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刘雅涵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74D05A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周林萱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共筑生态未来</w:t>
      </w:r>
    </w:p>
    <w:p w14:paraId="637BBC6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郭润璟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保卫北极，保护地球</w:t>
      </w:r>
    </w:p>
    <w:p w14:paraId="7C35BD7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胡雅铭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共建美好家园</w:t>
      </w:r>
    </w:p>
    <w:p w14:paraId="048ABE9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吴佩桢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美丽长沙欢迎您</w:t>
      </w:r>
    </w:p>
    <w:p w14:paraId="10755A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薛晶爻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海之殇</w:t>
      </w:r>
    </w:p>
    <w:p w14:paraId="4A6D2A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张芷晗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我们来植树吧！</w:t>
      </w:r>
    </w:p>
    <w:p w14:paraId="52CECE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邓紫菲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灰色的梦</w:t>
      </w:r>
    </w:p>
    <w:p w14:paraId="2F7576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郑诗琦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仰望</w:t>
      </w:r>
    </w:p>
    <w:p w14:paraId="7C032C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方语瑶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企鹅的守望：蓝绿交织的梦</w:t>
      </w:r>
    </w:p>
    <w:p w14:paraId="623414C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陈夏羽墨湖南省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自然共生梦</w:t>
      </w:r>
    </w:p>
    <w:p w14:paraId="60D483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肖梓晨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太空，我的游乐场</w:t>
      </w:r>
    </w:p>
    <w:p w14:paraId="586DA8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易枫莹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量子纪时·2025</w:t>
      </w:r>
    </w:p>
    <w:p w14:paraId="76A2CB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左佐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彩色的梦</w:t>
      </w:r>
    </w:p>
    <w:p w14:paraId="4D5B0A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谷玥萱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未来世界</w:t>
      </w:r>
    </w:p>
    <w:p w14:paraId="30820BC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杨一一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星际巡游舞狮团</w:t>
      </w:r>
    </w:p>
    <w:p w14:paraId="7D6AC2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科技与传统共舞</w:t>
      </w:r>
    </w:p>
    <w:p w14:paraId="1F390B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徐安然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远古与未来</w:t>
      </w:r>
    </w:p>
    <w:p w14:paraId="7B9570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谭翊沫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巨龙腾飞</w:t>
      </w:r>
    </w:p>
    <w:p w14:paraId="2D73C7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邹米乐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梦幻海洋</w:t>
      </w:r>
    </w:p>
    <w:p w14:paraId="3B62FF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刘佳源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幽蓝探索</w:t>
      </w:r>
    </w:p>
    <w:p w14:paraId="544A9F2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王晟骁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航天新时代</w:t>
      </w:r>
    </w:p>
    <w:p w14:paraId="5A4EDEB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胡予涵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火箭发射</w:t>
      </w:r>
    </w:p>
    <w:p w14:paraId="41D0CF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高李沐澈湖南省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太空</w:t>
      </w:r>
    </w:p>
    <w:p w14:paraId="175262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张欣彤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未来的遐想</w:t>
      </w:r>
    </w:p>
    <w:p w14:paraId="2058B3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杨谨榕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太空列车</w:t>
      </w:r>
    </w:p>
    <w:p w14:paraId="601212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曹一洋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未来飞天梦</w:t>
      </w:r>
    </w:p>
    <w:p w14:paraId="3E797D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李一菲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滴滴珍贵，从我做起</w:t>
      </w:r>
    </w:p>
    <w:p w14:paraId="41A196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赵博渊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生态未来</w:t>
      </w:r>
    </w:p>
    <w:p w14:paraId="607CC0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刘鑫宇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白山市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蓝空下的绿航</w:t>
      </w:r>
    </w:p>
    <w:p w14:paraId="71600D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邱思语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我们一个家</w:t>
      </w:r>
    </w:p>
    <w:p w14:paraId="03D23B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未来绮梦绘卷</w:t>
      </w:r>
    </w:p>
    <w:p w14:paraId="3AA76EE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王奕涵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拂绿未来，环保同行人</w:t>
      </w:r>
    </w:p>
    <w:p w14:paraId="5A0F5B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刘益杉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30DC1B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马云芮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爱护环境从我做起</w:t>
      </w:r>
    </w:p>
    <w:p w14:paraId="4F18A04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王芯阳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环保长青 盎然生机</w:t>
      </w:r>
    </w:p>
    <w:p w14:paraId="20AD7B5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姚诗雅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海洋的呼吸</w:t>
      </w:r>
    </w:p>
    <w:p w14:paraId="208FE4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史艺博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海洋中最后一条鱼</w:t>
      </w:r>
    </w:p>
    <w:p w14:paraId="0F0428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白晨辰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祖国风华正茂尽展雄姿</w:t>
      </w:r>
    </w:p>
    <w:p w14:paraId="5D753C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段奕竹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伟大祖国科技腾飞</w:t>
      </w:r>
    </w:p>
    <w:p w14:paraId="33B41A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贾睿莹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繁荣壮丽</w:t>
      </w:r>
    </w:p>
    <w:p w14:paraId="7FE68A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柳茗曦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43E4BD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王悦溪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6B0847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刘铭彧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淮安市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丰收绘出缤纷童年</w:t>
      </w:r>
    </w:p>
    <w:p w14:paraId="651E18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章启星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黑白之间</w:t>
      </w:r>
    </w:p>
    <w:p w14:paraId="5CFCA1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张煜晨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保护海洋生物</w:t>
      </w:r>
    </w:p>
    <w:p w14:paraId="532624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周欣月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太空旅行</w:t>
      </w:r>
    </w:p>
    <w:p w14:paraId="174B71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魏君凌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代换</w:t>
      </w:r>
    </w:p>
    <w:p w14:paraId="1F7AC2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徐旖若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480F41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彭腾可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02D0B9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程心悦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58FAD9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郑一寒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人与自然和谐共生</w:t>
      </w:r>
    </w:p>
    <w:p w14:paraId="7CB998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林梦洁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绿色发展，零碳未来</w:t>
      </w:r>
    </w:p>
    <w:p w14:paraId="76BCBD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曹家欣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地球的泪与笑：用爱守护生态之美</w:t>
      </w:r>
    </w:p>
    <w:p w14:paraId="016D8E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郑红玉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地球的挣扎与曙光 </w:t>
      </w:r>
    </w:p>
    <w:p w14:paraId="1F3CB7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吴贝贝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 青翠之约 </w:t>
      </w:r>
    </w:p>
    <w:p w14:paraId="0527D3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刘诺茜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 绿脉，蓝图 </w:t>
      </w:r>
    </w:p>
    <w:p w14:paraId="4E5109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周语桐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6221BC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周语琦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绿境守护</w:t>
      </w:r>
    </w:p>
    <w:p w14:paraId="1E25D1F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付欣妍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</w:t>
      </w:r>
    </w:p>
    <w:p w14:paraId="7E3FF7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钟璐娢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保护环境，从我做起</w:t>
      </w:r>
    </w:p>
    <w:p w14:paraId="318B8FC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周慧琳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低碳未来</w:t>
      </w:r>
    </w:p>
    <w:p w14:paraId="6F2679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邓子轩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与绿色共存</w:t>
      </w:r>
    </w:p>
    <w:p w14:paraId="3B9234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李政泽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地球之母</w:t>
      </w:r>
    </w:p>
    <w:p w14:paraId="3906E84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毛语轩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保护环境，绿色地球</w:t>
      </w:r>
    </w:p>
    <w:p w14:paraId="5C38060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黄琳熙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低碳发展、绿色未来</w:t>
      </w:r>
    </w:p>
    <w:p w14:paraId="2F0DF6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刘平平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世界地球日</w:t>
      </w:r>
    </w:p>
    <w:p w14:paraId="3BF3EB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陈佳熠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 蓝色未来</w:t>
      </w:r>
    </w:p>
    <w:p w14:paraId="3CBF159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陈瑾茹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护蓝色脉搏， 海洋保护之伞</w:t>
      </w:r>
    </w:p>
    <w:p w14:paraId="4DDF11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詹梓妍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青山绿水是我家</w:t>
      </w:r>
    </w:p>
    <w:p w14:paraId="327392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贡紫涵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地球别哭</w:t>
      </w:r>
    </w:p>
    <w:p w14:paraId="3E84BE2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林语晨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海洋净化器： 守护蓝色家园</w:t>
      </w:r>
    </w:p>
    <w:p w14:paraId="0B383D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丁依伊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6F8803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谢梓梦君江西省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绿色低碳</w:t>
      </w:r>
    </w:p>
    <w:p w14:paraId="40B6BFC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李江阳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守护绿色星球</w:t>
      </w:r>
    </w:p>
    <w:p w14:paraId="4A20AD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田诗其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保护水资源</w:t>
      </w:r>
    </w:p>
    <w:p w14:paraId="5A620A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占心怡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城市守护者</w:t>
      </w:r>
    </w:p>
    <w:p w14:paraId="6D822D1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叶锦菇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最后一片绿叶</w:t>
      </w:r>
    </w:p>
    <w:p w14:paraId="41C43C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丁浩洋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</w:t>
      </w:r>
    </w:p>
    <w:p w14:paraId="5BE6C4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毛若依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绿色节约</w:t>
      </w:r>
    </w:p>
    <w:p w14:paraId="5A70B1F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绿.共生</w:t>
      </w:r>
    </w:p>
    <w:p w14:paraId="40D58F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熊静轩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蓝色家园——生物与地球的欢歌</w:t>
      </w:r>
    </w:p>
    <w:p w14:paraId="0FF64EE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莫宇凡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云耕蓝脉，光漩共生纪</w:t>
      </w:r>
    </w:p>
    <w:p w14:paraId="33FE50C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丁雨恩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蓝色星球</w:t>
      </w:r>
    </w:p>
    <w:p w14:paraId="7F2964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程怡馨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低碳生活，从我做起</w:t>
      </w:r>
    </w:p>
    <w:p w14:paraId="1749628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王冠霖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绿色生活，科技未来</w:t>
      </w:r>
    </w:p>
    <w:p w14:paraId="7AA61CC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李馨悦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</w:t>
      </w:r>
    </w:p>
    <w:p w14:paraId="42DC68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林付天赐江西省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6DD5D02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马文辰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AI筑梦新未来</w:t>
      </w:r>
    </w:p>
    <w:p w14:paraId="36670D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王熙宁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生态瞭望</w:t>
      </w:r>
    </w:p>
    <w:p w14:paraId="48B563C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梁韵诗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自然笔记—龙葵</w:t>
      </w:r>
    </w:p>
    <w:p w14:paraId="4925D7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张若曦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78A8EB9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王婉宁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低碳“童”行</w:t>
      </w:r>
    </w:p>
    <w:p w14:paraId="5201A0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杨昕睿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海洋奇妙世界</w:t>
      </w:r>
    </w:p>
    <w:p w14:paraId="50A6F52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田斯竹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低碳生活，绘就生态盛景</w:t>
      </w:r>
    </w:p>
    <w:p w14:paraId="3E1246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刘易桥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大海的约定</w:t>
      </w:r>
    </w:p>
    <w:p w14:paraId="50DD98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连初源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美丽未来</w:t>
      </w:r>
    </w:p>
    <w:p w14:paraId="4D3A1C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杨思嫄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低碳出行 绿色世界</w:t>
      </w:r>
    </w:p>
    <w:p w14:paraId="08BA65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张云施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</w:t>
      </w:r>
    </w:p>
    <w:p w14:paraId="7724D1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邱镜萱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绿色生活环保未来</w:t>
      </w:r>
    </w:p>
    <w:p w14:paraId="0FB373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冯一桐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智慧地球村</w:t>
      </w:r>
    </w:p>
    <w:p w14:paraId="5552A4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乔欣琳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6C7E93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司轩宇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绿源天空城</w:t>
      </w:r>
    </w:p>
    <w:p w14:paraId="78510C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侯垣西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蓝色未来——海底城市</w:t>
      </w:r>
    </w:p>
    <w:p w14:paraId="6DEB0E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王若宸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 蓝色未来</w:t>
      </w:r>
    </w:p>
    <w:p w14:paraId="138EF20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齐馨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71D493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保护水资源</w:t>
      </w:r>
    </w:p>
    <w:p w14:paraId="760FE7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胡珈悦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以绿为笔，绘蓝色未来蓝图</w:t>
      </w:r>
    </w:p>
    <w:p w14:paraId="4EB1C5E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殷铭熙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和谐世界</w:t>
      </w:r>
    </w:p>
    <w:p w14:paraId="3E04CE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宫樱洛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节水护水</w:t>
      </w:r>
    </w:p>
    <w:p w14:paraId="1E007E0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孙楚祺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共生与栖，和谐未来</w:t>
      </w:r>
    </w:p>
    <w:p w14:paraId="06755A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胡济麟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垃圾分类从我做起</w:t>
      </w:r>
    </w:p>
    <w:p w14:paraId="671285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臧笑初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放大镜里的海洋精灵</w:t>
      </w:r>
    </w:p>
    <w:p w14:paraId="060D68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郑琳凡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节能里的绿蓝梦工厂</w:t>
      </w:r>
    </w:p>
    <w:p w14:paraId="1443125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李梓扬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绿手筑蓝梦</w:t>
      </w:r>
    </w:p>
    <w:p w14:paraId="713423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周梓萱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绿蔓织就的共生未来</w:t>
      </w:r>
    </w:p>
    <w:p w14:paraId="5525B54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田婉静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我的梦幻家园</w:t>
      </w:r>
    </w:p>
    <w:p w14:paraId="4DAD90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王歆瑤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低碳创造科技未来</w:t>
      </w:r>
    </w:p>
    <w:p w14:paraId="317B804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李善雅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看看我们的行动</w:t>
      </w:r>
    </w:p>
    <w:p w14:paraId="1E12BB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杨子杰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森林小卫士</w:t>
      </w:r>
    </w:p>
    <w:p w14:paraId="6F749F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崔欣悦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14F28F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樊明灏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万物共生</w:t>
      </w:r>
    </w:p>
    <w:p w14:paraId="0A3C17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闫家齐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生态未来</w:t>
      </w:r>
    </w:p>
    <w:p w14:paraId="5C02402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赵芮萱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绘就生态同心圆</w:t>
      </w:r>
    </w:p>
    <w:p w14:paraId="6EA77E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张恬伊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我有一个心愿</w:t>
      </w:r>
    </w:p>
    <w:p w14:paraId="63E581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常诗菡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低碳共生</w:t>
      </w:r>
    </w:p>
    <w:p w14:paraId="07DC63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张雨荨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共护地球家园</w:t>
      </w:r>
    </w:p>
    <w:p w14:paraId="0F7F60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刘书雅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绿苗望蓝海</w:t>
      </w:r>
    </w:p>
    <w:p w14:paraId="1E16A6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胡梦晨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青蓝共成长</w:t>
      </w:r>
    </w:p>
    <w:p w14:paraId="45DEA2A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陈雨彤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绿色生态</w:t>
      </w:r>
    </w:p>
    <w:p w14:paraId="5527B5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王新迤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490AA6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窦梓雯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机械海洋大冒险</w:t>
      </w:r>
    </w:p>
    <w:p w14:paraId="797D58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李晨瑄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环保的明灯</w:t>
      </w:r>
    </w:p>
    <w:p w14:paraId="563409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何致远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未来N年后</w:t>
      </w:r>
    </w:p>
    <w:p w14:paraId="7B8CAD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李杨浩然陕西省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海洋的呼唤</w:t>
      </w:r>
    </w:p>
    <w:p w14:paraId="2FDC7B3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曹乐乐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以环保之名，赴自然之约</w:t>
      </w:r>
    </w:p>
    <w:p w14:paraId="119ECD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樊梓歆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垃圾分类:地球的“健康密码 ”</w:t>
      </w:r>
    </w:p>
    <w:p w14:paraId="67F7B5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王韵傒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万物共生世界</w:t>
      </w:r>
    </w:p>
    <w:p w14:paraId="28444B8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陈张静宜陕西省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绿色生活·蓝色未来</w:t>
      </w:r>
    </w:p>
    <w:p w14:paraId="2A0D09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樊佳艺乐陕西省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双手守护，绿色地球</w:t>
      </w:r>
    </w:p>
    <w:p w14:paraId="4D94CCF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赵梓言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27FF75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胡梓钰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绿色生活，蓝色未来。</w:t>
      </w:r>
    </w:p>
    <w:p w14:paraId="7C995E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魏晨伊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</w:t>
      </w:r>
    </w:p>
    <w:p w14:paraId="2E8E8A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姚博轩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</w:t>
      </w:r>
    </w:p>
    <w:p w14:paraId="6E81DF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马莉娅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幻梦协奏</w:t>
      </w:r>
    </w:p>
    <w:p w14:paraId="4B34BD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邓俊熙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 健康饮食</w:t>
      </w:r>
    </w:p>
    <w:p w14:paraId="06F903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王博钧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693FD1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薛烨弋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绿野蓝梦，共筑未来</w:t>
      </w:r>
    </w:p>
    <w:p w14:paraId="21DE38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孙梓豪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精准垃圾分类，创造美好家园</w:t>
      </w:r>
    </w:p>
    <w:p w14:paraId="60AB79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孙梓豪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对抗垃圾怪兽，依靠环保卫士</w:t>
      </w:r>
    </w:p>
    <w:p w14:paraId="701532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汪语彤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海洋清洁球</w:t>
      </w:r>
    </w:p>
    <w:p w14:paraId="2B8766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张汐晨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消失的蔚蓝</w:t>
      </w:r>
    </w:p>
    <w:p w14:paraId="56386B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陆彦辰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双面海洋</w:t>
      </w:r>
    </w:p>
    <w:p w14:paraId="22143D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段蕴恺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蓝色未来</w:t>
      </w:r>
    </w:p>
    <w:p w14:paraId="4787C7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倪玮宸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多元三星堆</w:t>
      </w:r>
    </w:p>
    <w:p w14:paraId="741376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施洛绮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</w:t>
      </w:r>
    </w:p>
    <w:p w14:paraId="4BC6F2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尹若菁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探秘蘑菇世界</w:t>
      </w:r>
    </w:p>
    <w:p w14:paraId="64EC54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李小希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山水之乐</w:t>
      </w:r>
    </w:p>
    <w:p w14:paraId="5ACCED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迟序之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水之韵</w:t>
      </w:r>
    </w:p>
    <w:p w14:paraId="1AAF9B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</w:t>
      </w:r>
    </w:p>
    <w:p w14:paraId="411BE2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张心瑶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立体交通 绿色脉动</w:t>
      </w:r>
    </w:p>
    <w:p w14:paraId="0F8EDD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王润微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77ADCE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刘欣宇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珍惜水资源从我做起</w:t>
      </w:r>
    </w:p>
    <w:p w14:paraId="0DD9AF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孟晓璐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一泓清水</w:t>
      </w:r>
    </w:p>
    <w:p w14:paraId="217F14F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李雨甜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海洋碎片</w:t>
      </w:r>
    </w:p>
    <w:p w14:paraId="2E85AB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李奕希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守护地球，奔赴未来</w:t>
      </w:r>
    </w:p>
    <w:p w14:paraId="5AB526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罗曼绮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未来生态</w:t>
      </w:r>
    </w:p>
    <w:p w14:paraId="3F22D9A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闫籽沐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5C502F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赵玉霖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4468F3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赵彦杰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低碳地球</w:t>
      </w:r>
    </w:p>
    <w:p w14:paraId="583BFD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憧憬绿色</w:t>
      </w:r>
    </w:p>
    <w:p w14:paraId="004AE0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张海佳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  人人有责</w:t>
      </w:r>
    </w:p>
    <w:p w14:paraId="3EEE3D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王心怡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乡村与城市</w:t>
      </w:r>
    </w:p>
    <w:p w14:paraId="6A61C80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刘润林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让垃圾找到“对的家”</w:t>
      </w:r>
    </w:p>
    <w:p w14:paraId="74ED6A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绿意文明</w:t>
      </w:r>
    </w:p>
    <w:p w14:paraId="0D6AE5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邵瑞曦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海底世界</w:t>
      </w:r>
    </w:p>
    <w:p w14:paraId="317727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徐钰婷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从我做起，垃圾分类共筑环保</w:t>
      </w:r>
    </w:p>
    <w:p w14:paraId="644F39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顾茜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我和小树一起成长</w:t>
      </w:r>
    </w:p>
    <w:p w14:paraId="7CE651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张紫萱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镜头下的美</w:t>
      </w:r>
    </w:p>
    <w:p w14:paraId="05FA81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余铭丽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绿色小卫士</w:t>
      </w:r>
    </w:p>
    <w:p w14:paraId="428D19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环保小火车</w:t>
      </w:r>
    </w:p>
    <w:p w14:paraId="2D895AB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蒋禹静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鲸生万物生</w:t>
      </w:r>
    </w:p>
    <w:p w14:paraId="01AEAA7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共舞自然</w:t>
      </w:r>
    </w:p>
    <w:p w14:paraId="5BFA94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贺钲岚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生活-未来</w:t>
      </w:r>
    </w:p>
    <w:p w14:paraId="3AF9D4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杨安琪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万物所向</w:t>
      </w:r>
    </w:p>
    <w:p w14:paraId="3E825C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杨文兰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生态颂歌</w:t>
      </w:r>
    </w:p>
    <w:p w14:paraId="11FB4B2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王梓菡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爱护万物</w:t>
      </w:r>
    </w:p>
    <w:p w14:paraId="036081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鲜泽蕊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艺术城市</w:t>
      </w:r>
    </w:p>
    <w:p w14:paraId="448420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邱芝程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绿色生活-蓝色未来</w:t>
      </w:r>
    </w:p>
    <w:p w14:paraId="6A9116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王后韵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科技未来</w:t>
      </w:r>
    </w:p>
    <w:p w14:paraId="166253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周继伟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</w:t>
      </w:r>
    </w:p>
    <w:p w14:paraId="566539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陈广欣怡云南省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梦境中的星空城市</w:t>
      </w:r>
    </w:p>
    <w:p w14:paraId="47C129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何源茜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保护绿色地球</w:t>
      </w:r>
    </w:p>
    <w:p w14:paraId="4D5A35C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张仕娟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绿色生态-保护海洋</w:t>
      </w:r>
    </w:p>
    <w:p w14:paraId="6FED9E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陈贵增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垃圾分类从我做起</w:t>
      </w:r>
    </w:p>
    <w:p w14:paraId="6C1685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田罡绮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生态未来</w:t>
      </w:r>
    </w:p>
    <w:p w14:paraId="48A87E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胡诗依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文山三七</w:t>
      </w:r>
    </w:p>
    <w:p w14:paraId="7D7891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李泽妍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和谐世界</w:t>
      </w:r>
    </w:p>
    <w:p w14:paraId="4C209F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绘文山绿意，守文山之美！</w:t>
      </w:r>
    </w:p>
    <w:p w14:paraId="328660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王议霆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民族风情与自然共生</w:t>
      </w:r>
    </w:p>
    <w:p w14:paraId="3DC7B3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自然和谐之乐</w:t>
      </w:r>
    </w:p>
    <w:p w14:paraId="000F61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杨近予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分类护绿绘新景</w:t>
      </w:r>
    </w:p>
    <w:p w14:paraId="0BC6014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高睿谦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自然之境</w:t>
      </w:r>
    </w:p>
    <w:p w14:paraId="23244BF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刘惠妍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掌心里的净土</w:t>
      </w:r>
    </w:p>
    <w:p w14:paraId="55CE58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刘诗佳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低碳生活图景</w:t>
      </w:r>
    </w:p>
    <w:p w14:paraId="219515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秦青璇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星际童梦</w:t>
      </w:r>
    </w:p>
    <w:p w14:paraId="5C212B4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韦开耀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 从太空垃圾分类开始</w:t>
      </w:r>
    </w:p>
    <w:p w14:paraId="7BF602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给地球的“快乐密码”</w:t>
      </w:r>
    </w:p>
    <w:p w14:paraId="628629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贾梦洁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保护环境，畅享未来</w:t>
      </w:r>
    </w:p>
    <w:p w14:paraId="13A89FC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黎清木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星河家园</w:t>
      </w:r>
    </w:p>
    <w:p w14:paraId="45FF6F7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覃云汐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“植”得期待礼赞</w:t>
      </w:r>
    </w:p>
    <w:p w14:paraId="7ABFFB8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李晟睿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水滴里的自然诗</w:t>
      </w:r>
    </w:p>
    <w:p w14:paraId="15D5FC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杨舒娴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地球的“健康处方〞</w:t>
      </w:r>
    </w:p>
    <w:p w14:paraId="0F78DC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杨梓瞳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家乡美</w:t>
      </w:r>
    </w:p>
    <w:p w14:paraId="56E2849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徐书伟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地球的微笑：垃圾分类的共生密码</w:t>
      </w:r>
    </w:p>
    <w:p w14:paraId="63706E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张佳薇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共生之镜</w:t>
      </w:r>
    </w:p>
    <w:p w14:paraId="031C8C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肖瑾娴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绿色约定</w:t>
      </w:r>
    </w:p>
    <w:p w14:paraId="4EEDF83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苏紫墨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海洋清洁者</w:t>
      </w:r>
    </w:p>
    <w:p w14:paraId="5ED717F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刘礼艾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</w:t>
      </w:r>
    </w:p>
    <w:p w14:paraId="6FA496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马玛琳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绿色家园</w:t>
      </w:r>
    </w:p>
    <w:p w14:paraId="7A6D56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朱娅婷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梦幻水滴</w:t>
      </w:r>
    </w:p>
    <w:p w14:paraId="6C9238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高廷兴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节约用水</w:t>
      </w:r>
    </w:p>
    <w:p w14:paraId="290380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李蘅煊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地球守护者</w:t>
      </w:r>
    </w:p>
    <w:p w14:paraId="5498FF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谭至翊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守护家园</w:t>
      </w:r>
    </w:p>
    <w:p w14:paraId="1A202B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刘玉姝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环保小卫士</w:t>
      </w:r>
    </w:p>
    <w:p w14:paraId="718A08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杨兴瑾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梦想家园</w:t>
      </w:r>
    </w:p>
    <w:p w14:paraId="70115B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邱雪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珍爱地球从我做起</w:t>
      </w:r>
    </w:p>
    <w:p w14:paraId="178E80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廖选梵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城市与自然的共生之美</w:t>
      </w:r>
    </w:p>
    <w:p w14:paraId="178437B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肖学萱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彝乡生态童趣</w:t>
      </w:r>
    </w:p>
    <w:p w14:paraId="07C9B5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刘洛儿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守护：生态与低碳的共生之梦</w:t>
      </w:r>
    </w:p>
    <w:p w14:paraId="0D81A99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罗媛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低碳骑行，共绘生态之美</w:t>
      </w:r>
    </w:p>
    <w:p w14:paraId="442EA55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卢鸿露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时光沙漏下的生态守望</w:t>
      </w:r>
    </w:p>
    <w:p w14:paraId="5063C6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宗乐凡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自然的女儿</w:t>
      </w:r>
    </w:p>
    <w:p w14:paraId="76FC41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张芷菡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守护蔚蓝</w:t>
      </w:r>
    </w:p>
    <w:p w14:paraId="278531E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杨姝娴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家园的守护使者</w:t>
      </w:r>
    </w:p>
    <w:p w14:paraId="1330B2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庞家熙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携手守护美好家园</w:t>
      </w:r>
    </w:p>
    <w:p w14:paraId="63BC31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鞠润颉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环保小卫士</w:t>
      </w:r>
    </w:p>
    <w:p w14:paraId="38437F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李甚侪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绿潮引航，蓝梦启航</w:t>
      </w:r>
    </w:p>
    <w:p w14:paraId="0FE55E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张仕懿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未来能源小镇</w:t>
      </w:r>
    </w:p>
    <w:p w14:paraId="5A255A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梁宗缔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童心绘就生态梦，绿色生活共此“球”</w:t>
      </w:r>
    </w:p>
    <w:p w14:paraId="5E4BD4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严芷萌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未来畅想</w:t>
      </w:r>
    </w:p>
    <w:p w14:paraId="41F70D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张壹诺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绿美家乡</w:t>
      </w:r>
    </w:p>
    <w:p w14:paraId="660525E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陆宇凌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自然博物馆</w:t>
      </w:r>
    </w:p>
    <w:p w14:paraId="436631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龙梓宸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来尔的未来城市</w:t>
      </w:r>
    </w:p>
    <w:p w14:paraId="024E0AC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李奕蓉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奇幻·绿世界</w:t>
      </w:r>
    </w:p>
    <w:p w14:paraId="572141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周静宜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绿色环保，低碳生活</w:t>
      </w:r>
    </w:p>
    <w:p w14:paraId="21C33A2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玉康香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城市里的生态奇旅</w:t>
      </w:r>
    </w:p>
    <w:p w14:paraId="0A125B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玉坎访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地球的共生梦</w:t>
      </w:r>
    </w:p>
    <w:p w14:paraId="1FA98AB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王可馨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绿色蓝梦快乐星球</w:t>
      </w:r>
    </w:p>
    <w:p w14:paraId="375D07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严嘉楠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389F30E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b/>
          <w:bCs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小学高年级组·“绿色生活 蓝色未来”绘画作品优秀奖（552名）</w:t>
      </w:r>
    </w:p>
    <w:p w14:paraId="4F68DAD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戴徐航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青途逐蓝纪</w:t>
      </w:r>
    </w:p>
    <w:p w14:paraId="3566AB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杨维艾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绿色之家</w:t>
      </w:r>
    </w:p>
    <w:p w14:paraId="03AD34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郝凌纭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绿色生活，从我做起</w:t>
      </w:r>
    </w:p>
    <w:p w14:paraId="1850E9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季可歆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 蓝色未来</w:t>
      </w:r>
    </w:p>
    <w:p w14:paraId="48B163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耿欣然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3454E6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乔堂鑫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0D03C5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陈思羽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</w:t>
      </w:r>
    </w:p>
    <w:p w14:paraId="67AA22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蒋晨曦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53194C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姜皓天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守护绿色生活</w:t>
      </w:r>
    </w:p>
    <w:p w14:paraId="53FE03B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34F412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董智雯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1A0996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盛茜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绿色出行一小步，垃圾分类大未来</w:t>
      </w:r>
    </w:p>
    <w:p w14:paraId="0838F7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董曼琦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598FA5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滁州市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45D109C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江瑾瑜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六安市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守护海洋蓝</w:t>
      </w:r>
    </w:p>
    <w:p w14:paraId="2D9A56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姚凯若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北京市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北京市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手绘地球梦</w:t>
      </w:r>
    </w:p>
    <w:p w14:paraId="6C546D8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周恺鑫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北京市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北京市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生态保护，责无旁贷</w:t>
      </w:r>
    </w:p>
    <w:p w14:paraId="49ACCC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付傲可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北京市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北京市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和谐共生</w:t>
      </w:r>
    </w:p>
    <w:p w14:paraId="3E9CAA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贺卓妍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沧海沙原焕新技</w:t>
      </w:r>
    </w:p>
    <w:p w14:paraId="08EBC6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蔡锦萱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手心里的海洋未来</w:t>
      </w:r>
    </w:p>
    <w:p w14:paraId="04F29B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苏睿茜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童真与绿色生活的交融</w:t>
      </w:r>
    </w:p>
    <w:p w14:paraId="4EEED5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谭嘉乐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环保之旅•童梦骑行</w:t>
      </w:r>
    </w:p>
    <w:p w14:paraId="5233BB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孙雨瑶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被隔绝的生机</w:t>
      </w:r>
    </w:p>
    <w:p w14:paraId="5F4789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向雅萱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爸爸带我去看绿色世界</w:t>
      </w:r>
    </w:p>
    <w:p w14:paraId="68B9CD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胡淑雅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自然的呼唤</w:t>
      </w:r>
    </w:p>
    <w:p w14:paraId="2D33B7E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林梦萱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守护地球的自然精灵</w:t>
      </w:r>
    </w:p>
    <w:p w14:paraId="0A77332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何依心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绿色家园</w:t>
      </w:r>
    </w:p>
    <w:p w14:paraId="3E7A59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蔡易辰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守护·共生</w:t>
      </w:r>
    </w:p>
    <w:p w14:paraId="1FC20CD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钟亦晴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绿羽轻扬，蓝梦领航</w:t>
      </w:r>
    </w:p>
    <w:p w14:paraId="7362189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李语萌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未来家园</w:t>
      </w:r>
    </w:p>
    <w:p w14:paraId="69B44BC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陈子平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自然生态</w:t>
      </w:r>
    </w:p>
    <w:p w14:paraId="7060ABC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沈语馨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知分类　向绿行</w:t>
      </w:r>
    </w:p>
    <w:p w14:paraId="02B95A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许飞鸿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生态之殇与希望</w:t>
      </w:r>
    </w:p>
    <w:p w14:paraId="0DA524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陈可瑜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597F44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张书凤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节水护源·绿家园</w:t>
      </w:r>
    </w:p>
    <w:p w14:paraId="70C843B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刘弘胤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共护共生</w:t>
      </w:r>
    </w:p>
    <w:p w14:paraId="718E40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张潇涵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“垃圾”归位 地球微笑</w:t>
      </w:r>
    </w:p>
    <w:p w14:paraId="5C5FE6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潘沛霖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垃圾分类——地球的 “净化战”</w:t>
      </w:r>
    </w:p>
    <w:p w14:paraId="308C776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关紫瑄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灰色世界 伞下的绿色希望</w:t>
      </w:r>
    </w:p>
    <w:p w14:paraId="773141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庄晞芸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共赴星芒下的绿色家园</w:t>
      </w:r>
    </w:p>
    <w:p w14:paraId="3AD556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唐妍圻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4FF395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陈钰玲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 蓝色未来</w:t>
      </w:r>
    </w:p>
    <w:p w14:paraId="20C27C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王梓萱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大地呼吸</w:t>
      </w:r>
    </w:p>
    <w:p w14:paraId="7FECA6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许若晴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奇遇春天，低碳同行</w:t>
      </w:r>
    </w:p>
    <w:p w14:paraId="55F84F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曾沫宸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绿色生活你我他</w:t>
      </w:r>
    </w:p>
    <w:p w14:paraId="3292A2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陈希雯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绿色托起蓝色梦</w:t>
      </w:r>
    </w:p>
    <w:p w14:paraId="1A56C63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刘语彤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 蓝色未来</w:t>
      </w:r>
    </w:p>
    <w:p w14:paraId="696F31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苏瑾柠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守护地球，共筑绿色未来</w:t>
      </w:r>
    </w:p>
    <w:p w14:paraId="4A3C1F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吴梓辰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绿蓝之韵：共筑未来</w:t>
      </w:r>
    </w:p>
    <w:p w14:paraId="7C5059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杨靜怡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心手相牵</w:t>
      </w:r>
    </w:p>
    <w:p w14:paraId="2DDB3F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吴语菲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海底的她</w:t>
      </w:r>
    </w:p>
    <w:p w14:paraId="031872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44532C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李玉霖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共舞自然</w:t>
      </w:r>
    </w:p>
    <w:p w14:paraId="5AA351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夏祖宣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环保梦域</w:t>
      </w:r>
    </w:p>
    <w:p w14:paraId="34E6BB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林子桐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左手污染，右手新生</w:t>
      </w:r>
    </w:p>
    <w:p w14:paraId="7D278A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黄忆欣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彩绘未来，美丽城市</w:t>
      </w:r>
    </w:p>
    <w:p w14:paraId="183E5B9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黄思颖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保护自然</w:t>
      </w:r>
    </w:p>
    <w:p w14:paraId="3D62677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傅瑾萱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7A13B3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吴雨霏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花语</w:t>
      </w:r>
    </w:p>
    <w:p w14:paraId="0B8879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王昭蓉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星际冒险：创绘宇宙奇旅</w:t>
      </w:r>
    </w:p>
    <w:p w14:paraId="7B8EE0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苏苇霖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68A049F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蔡梓豪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586353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陈钰洋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破裂的她</w:t>
      </w:r>
    </w:p>
    <w:p w14:paraId="7BEDDC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张凯源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地球的补丁计划</w:t>
      </w:r>
    </w:p>
    <w:p w14:paraId="1C5476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蔡浚锋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未来华夏之美</w:t>
      </w:r>
    </w:p>
    <w:p w14:paraId="5D6AC1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朱雨桐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海底小探险家</w:t>
      </w:r>
    </w:p>
    <w:p w14:paraId="553316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许梓濠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拼图里的自然守护</w:t>
      </w:r>
    </w:p>
    <w:p w14:paraId="60A47F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陶玥圻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花与轮的绿韵交响</w:t>
      </w:r>
    </w:p>
    <w:p w14:paraId="3C85AFF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张梓瑜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和谐共生</w:t>
      </w:r>
    </w:p>
    <w:p w14:paraId="366976C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黄钺宸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平衡</w:t>
      </w:r>
    </w:p>
    <w:p w14:paraId="682911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朱城铭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海洋的环卫工</w:t>
      </w:r>
    </w:p>
    <w:p w14:paraId="4A3B6A8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黄雅岚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童心守护自然梦</w:t>
      </w:r>
    </w:p>
    <w:p w14:paraId="5ACBD0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黄钰彭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登陆未来宇宙</w:t>
      </w:r>
    </w:p>
    <w:p w14:paraId="7CDAEF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黄章凯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绿韵蓝梦</w:t>
      </w:r>
    </w:p>
    <w:p w14:paraId="3576C89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章梦婕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环保生活万花筒</w:t>
      </w:r>
    </w:p>
    <w:p w14:paraId="6A9A927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潘筠泽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人与自然的和谐</w:t>
      </w:r>
    </w:p>
    <w:p w14:paraId="47FFF4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蔡洹鑫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守护生态，科技助力</w:t>
      </w:r>
    </w:p>
    <w:p w14:paraId="435568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宋雨柔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守护蓝绿净土</w:t>
      </w:r>
    </w:p>
    <w:p w14:paraId="526F52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张恒彬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环保专线</w:t>
      </w:r>
    </w:p>
    <w:p w14:paraId="5832C2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许少恺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绿意相伴，和谐共生</w:t>
      </w:r>
    </w:p>
    <w:p w14:paraId="0351E2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吴姝静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科技赋能，守护自然绮梦</w:t>
      </w:r>
    </w:p>
    <w:p w14:paraId="64715B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刘玥君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56ED51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杨静怡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心手相牵</w:t>
      </w:r>
    </w:p>
    <w:p w14:paraId="425EA0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蔡铭涵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共绘生态新篇</w:t>
      </w:r>
    </w:p>
    <w:p w14:paraId="34FCC2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金秀雅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低碳之手，转动生态希望轮</w:t>
      </w:r>
    </w:p>
    <w:p w14:paraId="5CB880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蔡佳妮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低碳绘卷：以少年之名，赴生态之约</w:t>
      </w:r>
    </w:p>
    <w:p w14:paraId="46C484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方杏文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37516B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绿色生活、蓝色未来</w:t>
      </w:r>
    </w:p>
    <w:p w14:paraId="59A4B0C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林嘉华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酒泉市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跃影・时空叠奏</w:t>
      </w:r>
    </w:p>
    <w:p w14:paraId="1BD8580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康雅惠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酒泉市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跨越边界的和谐</w:t>
      </w:r>
    </w:p>
    <w:p w14:paraId="12196A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王希梦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与自然握手</w:t>
      </w:r>
    </w:p>
    <w:p w14:paraId="731160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唐禹宸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美丽中国，双碳承诺，全球担当</w:t>
      </w:r>
    </w:p>
    <w:p w14:paraId="0947C4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霍诗钰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美丽中国，双碳承诺，全球担当</w:t>
      </w:r>
    </w:p>
    <w:p w14:paraId="062FCE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冯吴维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今日绿，明日蓝</w:t>
      </w:r>
    </w:p>
    <w:p w14:paraId="017833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龙怡菲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绿色生活.蓝色未来</w:t>
      </w:r>
    </w:p>
    <w:p w14:paraId="57DA0F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杜卓林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</w:t>
      </w:r>
    </w:p>
    <w:p w14:paraId="2BFD03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谭可萱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清荷廉韵</w:t>
      </w:r>
    </w:p>
    <w:p w14:paraId="3AC437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蔡诗璇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绿色生态城</w:t>
      </w:r>
    </w:p>
    <w:p w14:paraId="6B2F87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刘逸阳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绿色生活·环保出行</w:t>
      </w:r>
    </w:p>
    <w:p w14:paraId="387AB8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王欣然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掌心绿意·共护地球</w:t>
      </w:r>
    </w:p>
    <w:p w14:paraId="6EFBF1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吕云汐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环保生活万象绘</w:t>
      </w:r>
    </w:p>
    <w:p w14:paraId="082608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凌朱琪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和谐世界</w:t>
      </w:r>
    </w:p>
    <w:p w14:paraId="45E6BF9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李晨希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珍惜粮食</w:t>
      </w:r>
    </w:p>
    <w:p w14:paraId="3FB72A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倪悦涵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蓝色世界</w:t>
      </w:r>
    </w:p>
    <w:p w14:paraId="0C9DFB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吴雨铮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3E5675E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何裕程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中山市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蓝色航空飞向绿色未来</w:t>
      </w:r>
    </w:p>
    <w:p w14:paraId="434DE5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梁佳瑶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贵港市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地球的双面镜像：污染与生机</w:t>
      </w:r>
    </w:p>
    <w:p w14:paraId="07EF8A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郭晓玲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贵港市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水韵绿境：环保生活的斑斓图景</w:t>
      </w:r>
    </w:p>
    <w:p w14:paraId="1E47D69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韦棋文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河池市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守护地球，共筑绿色家园</w:t>
      </w:r>
    </w:p>
    <w:p w14:paraId="32CA2F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王秋雨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河池市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铜鼓上的绿韵瑶乡</w:t>
      </w:r>
    </w:p>
    <w:p w14:paraId="0D826F3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邓一心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生态科技 天空之城</w:t>
      </w:r>
    </w:p>
    <w:p w14:paraId="5A36B3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甘家豪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八桂的呼吸是绿色的</w:t>
      </w:r>
    </w:p>
    <w:p w14:paraId="64FBF5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黄昕玥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壮锦铺就八桂路</w:t>
      </w:r>
    </w:p>
    <w:p w14:paraId="07FF3C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黄义然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八桂绿 生态蓝</w:t>
      </w:r>
    </w:p>
    <w:p w14:paraId="02481F6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黄钰涵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民俗盛景 画里盛景</w:t>
      </w:r>
    </w:p>
    <w:p w14:paraId="160691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赖梓恒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再生能源 绿色科技</w:t>
      </w:r>
    </w:p>
    <w:p w14:paraId="5275B18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生态科技城</w:t>
      </w:r>
    </w:p>
    <w:p w14:paraId="0116A6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最美花季 盛夏繁花</w:t>
      </w:r>
    </w:p>
    <w:p w14:paraId="22B5C7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莫斯毓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壮乡情 丰收景</w:t>
      </w:r>
    </w:p>
    <w:p w14:paraId="7138B1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覃柏婷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生态织梦中的壮乡梦</w:t>
      </w:r>
    </w:p>
    <w:p w14:paraId="753C67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王艺沣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茉莉花之乡生态之旅</w:t>
      </w:r>
    </w:p>
    <w:p w14:paraId="363721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韦珞琳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绘壮乡 生态梦</w:t>
      </w:r>
    </w:p>
    <w:p w14:paraId="3F2524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谢语萌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生态绿 韵美景</w:t>
      </w:r>
    </w:p>
    <w:p w14:paraId="101725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许译心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绿色城市 生态美景</w:t>
      </w:r>
    </w:p>
    <w:p w14:paraId="58C583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周奕含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绿色八桂童画广西</w:t>
      </w:r>
    </w:p>
    <w:p w14:paraId="406B9D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吴依依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童绘壮乡</w:t>
      </w:r>
    </w:p>
    <w:p w14:paraId="043DF6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区意涵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广西三江侗寨</w:t>
      </w:r>
    </w:p>
    <w:p w14:paraId="6064C4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刘昕睿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 绿色环保</w:t>
      </w:r>
    </w:p>
    <w:p w14:paraId="32D718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廖建军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美丽的海洋</w:t>
      </w:r>
    </w:p>
    <w:p w14:paraId="0F6219C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陆钰涵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人工生态补水行动</w:t>
      </w:r>
    </w:p>
    <w:p w14:paraId="6BCF16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梁恩懿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未来农场</w:t>
      </w:r>
    </w:p>
    <w:p w14:paraId="70650F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周小洲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环保卫士的低碳之旅</w:t>
      </w:r>
    </w:p>
    <w:p w14:paraId="53D80B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苏紫涵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健康每一天</w:t>
      </w:r>
    </w:p>
    <w:p w14:paraId="7ADD61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庞若汐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蓝绿交响曲</w:t>
      </w:r>
    </w:p>
    <w:p w14:paraId="304976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沈俊辰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蔚蓝之祈</w:t>
      </w:r>
    </w:p>
    <w:p w14:paraId="73AA11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王晟懿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万物共生</w:t>
      </w:r>
    </w:p>
    <w:p w14:paraId="083E5D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唐文瑾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56765D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李淼淼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64AB3E3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李浩涛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曼陀罗花</w:t>
      </w:r>
    </w:p>
    <w:p w14:paraId="5AC0C7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孔彤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777CEA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苏雪涵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绿蓝赋能，低碳筑梦</w:t>
      </w:r>
    </w:p>
    <w:p w14:paraId="0CD8F7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</w:t>
      </w:r>
    </w:p>
    <w:p w14:paraId="2A6714F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何宗硕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低碳环保，绿色出行</w:t>
      </w:r>
    </w:p>
    <w:p w14:paraId="1520B4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万方兴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543B9C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黄美连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绿色环保、低碳生活</w:t>
      </w:r>
    </w:p>
    <w:p w14:paraId="095FAD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中国智造：未来空中之城</w:t>
      </w:r>
    </w:p>
    <w:p w14:paraId="4E63BA7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赵之涵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守护绿色家园</w:t>
      </w:r>
    </w:p>
    <w:p w14:paraId="39817B8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黄兰淇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 蓝色未来</w:t>
      </w:r>
    </w:p>
    <w:p w14:paraId="33206B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陈一铭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不一样的世界</w:t>
      </w:r>
    </w:p>
    <w:p w14:paraId="5EC8C22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绿发少女：地球生态的守护愿景</w:t>
      </w:r>
    </w:p>
    <w:p w14:paraId="5790D58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符轩皓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68285F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何振赫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绿意筑梦.蔚蓝共生</w:t>
      </w:r>
    </w:p>
    <w:p w14:paraId="4C734D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李丹晨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绿色未来</w:t>
      </w:r>
    </w:p>
    <w:p w14:paraId="0A59C9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郭开弘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68AA9D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郭思妍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人与自然和谐共生</w:t>
      </w:r>
    </w:p>
    <w:p w14:paraId="6CB09A9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林芷萱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环境保护，节能低碳</w:t>
      </w:r>
    </w:p>
    <w:p w14:paraId="2520E5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郭旭峰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共筑绿色生活</w:t>
      </w:r>
    </w:p>
    <w:p w14:paraId="7DDAF2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廖吴瑾汐海南省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6F05DB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魏艺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绿色新世界</w:t>
      </w:r>
    </w:p>
    <w:p w14:paraId="0BD4BE5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吴毓理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爱的交融</w:t>
      </w:r>
    </w:p>
    <w:p w14:paraId="72C4493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吴柯亲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蓝色未来</w:t>
      </w:r>
    </w:p>
    <w:p w14:paraId="437484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付钰菀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黑龙江省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佳木斯市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青枝汇蓝：生态愿景</w:t>
      </w:r>
    </w:p>
    <w:p w14:paraId="75A4670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黑龙江省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佳木斯市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潮汐之约</w:t>
      </w:r>
    </w:p>
    <w:p w14:paraId="5C1236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董唐嘉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恩施土家族苗族自治州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守护美好家园</w:t>
      </w:r>
    </w:p>
    <w:p w14:paraId="6B253DD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刘语诺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恩施土家族苗族自治州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 人人有责</w:t>
      </w:r>
    </w:p>
    <w:p w14:paraId="31A5BB4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刘正谦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4981679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涂雅婧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向未来</w:t>
      </w:r>
    </w:p>
    <w:p w14:paraId="0F733AB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刘韵遥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同栖绿境</w:t>
      </w:r>
    </w:p>
    <w:p w14:paraId="260A17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胡雨薇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幻轨奇行</w:t>
      </w:r>
    </w:p>
    <w:p w14:paraId="3772E04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江语晨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绿色低碳•无废之城</w:t>
      </w:r>
    </w:p>
    <w:p w14:paraId="4B4F1F1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曾彬峰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深海幻彩之舞</w:t>
      </w:r>
    </w:p>
    <w:p w14:paraId="0FCEBC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李秋晓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</w:t>
      </w:r>
    </w:p>
    <w:p w14:paraId="1E38A6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曹宸瑄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守护我们的地球家园</w:t>
      </w:r>
    </w:p>
    <w:p w14:paraId="612B23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李诗雨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山水城市·人间烟火</w:t>
      </w:r>
    </w:p>
    <w:p w14:paraId="47636C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秦炎熙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海洋净化器</w:t>
      </w:r>
    </w:p>
    <w:p w14:paraId="586263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申语萱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聆听地球的脉动：守护城市与自然共生</w:t>
      </w:r>
    </w:p>
    <w:p w14:paraId="238FC6C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李明灿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与自然同在，绘和谐画卷</w:t>
      </w:r>
    </w:p>
    <w:p w14:paraId="235407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方铂涵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白鱀豚的家</w:t>
      </w:r>
    </w:p>
    <w:p w14:paraId="0220B4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胡植荃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守护生命</w:t>
      </w:r>
    </w:p>
    <w:p w14:paraId="037FC8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孙书雅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生命礼赞</w:t>
      </w:r>
    </w:p>
    <w:p w14:paraId="3356CE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王思齐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武汉市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绿韵蓝风</w:t>
      </w:r>
    </w:p>
    <w:p w14:paraId="098DC9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宋雨瑶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绿色四季</w:t>
      </w:r>
    </w:p>
    <w:p w14:paraId="369368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谭禹洁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我的心愿--美丽家园</w:t>
      </w:r>
    </w:p>
    <w:p w14:paraId="698808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刘烨芷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海在悲鸣</w:t>
      </w:r>
    </w:p>
    <w:p w14:paraId="63DFBB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郑扬轩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粮食丰收啦</w:t>
      </w:r>
    </w:p>
    <w:p w14:paraId="5271C0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周钰熹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地球妈妈不再流泪</w:t>
      </w:r>
    </w:p>
    <w:p w14:paraId="124C39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蒋婉芯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2035科技校园</w:t>
      </w:r>
    </w:p>
    <w:p w14:paraId="590624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谭越玮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未来科技</w:t>
      </w:r>
    </w:p>
    <w:p w14:paraId="1610D5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谭雨馨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未来科技畅想</w:t>
      </w:r>
    </w:p>
    <w:p w14:paraId="3203B4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唐溪珺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星际幻城</w:t>
      </w:r>
    </w:p>
    <w:p w14:paraId="1ED40E0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丁紫萱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共享之城</w:t>
      </w:r>
    </w:p>
    <w:p w14:paraId="5278070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陶子祺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病毒哪里跑</w:t>
      </w:r>
    </w:p>
    <w:p w14:paraId="3E7A78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</w:t>
      </w:r>
    </w:p>
    <w:p w14:paraId="2E0A65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赵梓柔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邵东玉竹</w:t>
      </w:r>
    </w:p>
    <w:p w14:paraId="047E06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伍思辰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未来天使</w:t>
      </w:r>
    </w:p>
    <w:p w14:paraId="7ED2E1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陈嘉怡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白山市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科技人鱼</w:t>
      </w:r>
    </w:p>
    <w:p w14:paraId="6F56CC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朱玥菲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淮安市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“彩'收茶叶</w:t>
      </w:r>
    </w:p>
    <w:p w14:paraId="4FAD5A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朱栎阳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淮安市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绚烂夺目</w:t>
      </w:r>
    </w:p>
    <w:p w14:paraId="373B3DF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殷姿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淮安市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丰收的喜悦</w:t>
      </w:r>
    </w:p>
    <w:p w14:paraId="1A999C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武思逸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淮安市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金色秋天</w:t>
      </w:r>
    </w:p>
    <w:p w14:paraId="077BCD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陶文浩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南京市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爱护环境美丽家园</w:t>
      </w:r>
    </w:p>
    <w:p w14:paraId="5FE0CA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张恒毅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南京市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我爱我家</w:t>
      </w:r>
    </w:p>
    <w:p w14:paraId="2626AAC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匡一陈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南通市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绿色低碳</w:t>
      </w:r>
    </w:p>
    <w:p w14:paraId="5B0685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姜铃羿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苏州市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爱护环境人人有责</w:t>
      </w:r>
    </w:p>
    <w:p w14:paraId="77B863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范梓玥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海洋刻不容缓</w:t>
      </w:r>
    </w:p>
    <w:p w14:paraId="4675CC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赵奕辰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蔚蓝的脉搏</w:t>
      </w:r>
    </w:p>
    <w:p w14:paraId="58C8E64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李妍菲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和谐共生</w:t>
      </w:r>
    </w:p>
    <w:p w14:paraId="275C68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张胤锋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保护地球爱护生态环境</w:t>
      </w:r>
    </w:p>
    <w:p w14:paraId="6E43293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黄昭郡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环保自愿，守护未来</w:t>
      </w:r>
    </w:p>
    <w:p w14:paraId="00D51C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朱奕菲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</w:t>
      </w:r>
    </w:p>
    <w:p w14:paraId="029A19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钟璐含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科技创新未来</w:t>
      </w:r>
    </w:p>
    <w:p w14:paraId="6D6C6C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徐紫芸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61E2910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黄晨熙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绿色世界</w:t>
      </w:r>
    </w:p>
    <w:p w14:paraId="0797D2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王梓萱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上饶市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 低碳未来</w:t>
      </w:r>
    </w:p>
    <w:p w14:paraId="4B3F05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马子萱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吴忠市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到底是什么</w:t>
      </w:r>
    </w:p>
    <w:p w14:paraId="34762A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王雨彤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吴忠市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低碳生产——点亮绿色生活之光</w:t>
      </w:r>
    </w:p>
    <w:p w14:paraId="688A275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刘煜欣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用科技之光 点靓亮生态未来</w:t>
      </w:r>
    </w:p>
    <w:p w14:paraId="55655F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吴悦可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守护生命之歌:我们与地球的约定</w:t>
      </w:r>
    </w:p>
    <w:p w14:paraId="616751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李研博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中卫市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3964EA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王艺诗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科技生态之城</w:t>
      </w:r>
    </w:p>
    <w:p w14:paraId="1A604B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毛依森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丛林探险家</w:t>
      </w:r>
    </w:p>
    <w:p w14:paraId="633F31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凌舒冉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骑行绘就绿蓝愿景</w:t>
      </w:r>
    </w:p>
    <w:p w14:paraId="19CBDD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王小曼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共生之息</w:t>
      </w:r>
    </w:p>
    <w:p w14:paraId="22D414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张皓哲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掌心的绿蓝承诺</w:t>
      </w:r>
    </w:p>
    <w:p w14:paraId="6F877B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邱薪羽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风与自然的绿色骑行</w:t>
      </w:r>
    </w:p>
    <w:p w14:paraId="6BD352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2B2927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张龄之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我的新世界</w:t>
      </w:r>
    </w:p>
    <w:p w14:paraId="65AABE2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李美雅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威海市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看看我们的行动</w:t>
      </w:r>
    </w:p>
    <w:p w14:paraId="661D51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王贤朔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净城行动</w:t>
      </w:r>
    </w:p>
    <w:p w14:paraId="1310EF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夏津山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环保世界</w:t>
      </w:r>
    </w:p>
    <w:p w14:paraId="751E65E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794E25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王鹤萱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4A3E326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蔡依辰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1F9274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33ACE4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王妍蕊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绿色未来</w:t>
      </w:r>
    </w:p>
    <w:p w14:paraId="53DA61B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李舒涵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59722C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田浩宇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蓝色未来</w:t>
      </w:r>
    </w:p>
    <w:p w14:paraId="690B02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曾佑怡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创造绿色生活 迎接蓝色未来</w:t>
      </w:r>
    </w:p>
    <w:p w14:paraId="08B006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李沐锟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美好未来</w:t>
      </w:r>
    </w:p>
    <w:p w14:paraId="03DDAD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李奕含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 低碳环保绿色生活</w:t>
      </w:r>
    </w:p>
    <w:p w14:paraId="4D594B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李瑛爱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鲸屿共生</w:t>
      </w:r>
    </w:p>
    <w:p w14:paraId="26146D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梁锦瑶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绿色自然</w:t>
      </w:r>
    </w:p>
    <w:p w14:paraId="7E3691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柳欣彤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绿色中国美好未来</w:t>
      </w:r>
    </w:p>
    <w:p w14:paraId="4A4E56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路希言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守护绿色 共创未来</w:t>
      </w:r>
    </w:p>
    <w:p w14:paraId="6FC09D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罗诗玥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共生之境</w:t>
      </w:r>
    </w:p>
    <w:p w14:paraId="2ECB49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许琛晰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 蓝色未来</w:t>
      </w:r>
    </w:p>
    <w:p w14:paraId="4E2B6E0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尹芮亭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绿色生活创造蓝色未来</w:t>
      </w:r>
    </w:p>
    <w:p w14:paraId="0D13EA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于婉莹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绿色守护蓝色未来</w:t>
      </w:r>
    </w:p>
    <w:p w14:paraId="2D5CA5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吴岳桐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人美和自然和谐相处</w:t>
      </w:r>
    </w:p>
    <w:p w14:paraId="2CE8A9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刘坤成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环保新程</w:t>
      </w:r>
    </w:p>
    <w:p w14:paraId="78538C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苏美慧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蓝色未来方舟</w:t>
      </w:r>
    </w:p>
    <w:p w14:paraId="5647A3C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徐婉鈊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少女与自然</w:t>
      </w:r>
    </w:p>
    <w:p w14:paraId="1ACB00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党渲茗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 人人有责</w:t>
      </w:r>
    </w:p>
    <w:p w14:paraId="48316FC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韦懿萱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海洋的未来守护者</w:t>
      </w:r>
    </w:p>
    <w:p w14:paraId="7DB33A4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张一宁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健康饮食</w:t>
      </w:r>
    </w:p>
    <w:p w14:paraId="6E78B7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陈瑾豫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</w:t>
      </w:r>
    </w:p>
    <w:p w14:paraId="15DAF1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吴佳怡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低碳之声</w:t>
      </w:r>
    </w:p>
    <w:p w14:paraId="2560C7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聂欣然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枝头松鼠,科普蓝色未来</w:t>
      </w:r>
    </w:p>
    <w:p w14:paraId="46F3EFF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谢漪晗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碧网缀星，蓝海童话</w:t>
      </w:r>
    </w:p>
    <w:p w14:paraId="75FE90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胡苡晨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戴胜鸟</w:t>
      </w:r>
    </w:p>
    <w:p w14:paraId="3C0BF0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吴钰霏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地球的伤口</w:t>
      </w:r>
    </w:p>
    <w:p w14:paraId="3BD5F3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张文睿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4684CE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张润瑶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低碳出行 保护环境 </w:t>
      </w:r>
    </w:p>
    <w:p w14:paraId="08AB08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马芯垚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低碳生活，绘在掌心</w:t>
      </w:r>
    </w:p>
    <w:p w14:paraId="5823AD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刘子菡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绿色地球</w:t>
      </w:r>
    </w:p>
    <w:p w14:paraId="2DF351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李懿洋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6089F94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岳湉馨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未来之“幸”</w:t>
      </w:r>
    </w:p>
    <w:p w14:paraId="18C0536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张珈熙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被撕裂的画卷</w:t>
      </w:r>
    </w:p>
    <w:p w14:paraId="77AD02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吴昱娇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共建绿色家园</w:t>
      </w:r>
    </w:p>
    <w:p w14:paraId="2DB449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周钰涵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光阴的故事 忆西安</w:t>
      </w:r>
    </w:p>
    <w:p w14:paraId="4E11EA4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王若曦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海洋的守护精灵</w:t>
      </w:r>
    </w:p>
    <w:p w14:paraId="7BB007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康誉馨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海之蓝</w:t>
      </w:r>
    </w:p>
    <w:p w14:paraId="4917C75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葛奕萱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科技与环境</w:t>
      </w:r>
    </w:p>
    <w:p w14:paraId="40C89D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董子萱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绿色回想</w:t>
      </w:r>
    </w:p>
    <w:p w14:paraId="7243DA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薛紫琪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环保行动</w:t>
      </w:r>
    </w:p>
    <w:p w14:paraId="6A8027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郑雅琪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水中荷花</w:t>
      </w:r>
    </w:p>
    <w:p w14:paraId="5F58A34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张晨轩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万物共守地球村</w:t>
      </w:r>
    </w:p>
    <w:p w14:paraId="11E400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马伊曼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逐梦珠峰</w:t>
      </w:r>
    </w:p>
    <w:p w14:paraId="6B21CBE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郭姿妍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自然好 ，风景旧曾谙</w:t>
      </w:r>
    </w:p>
    <w:p w14:paraId="5BC93F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李一诺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</w:t>
      </w:r>
    </w:p>
    <w:p w14:paraId="7699A1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梁馨丹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1C0BAD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杨雯惜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</w:t>
      </w:r>
    </w:p>
    <w:p w14:paraId="1F2D414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张莘苒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和谐共处</w:t>
      </w:r>
    </w:p>
    <w:p w14:paraId="0D015C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薄文心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生态环保</w:t>
      </w:r>
    </w:p>
    <w:p w14:paraId="6AD21D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薄雯予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生态未来</w:t>
      </w:r>
    </w:p>
    <w:p w14:paraId="28B9E3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戴君宇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守护海洋</w:t>
      </w:r>
    </w:p>
    <w:p w14:paraId="533208E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吴艾霖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绿色生活，拥抱蓝色未来</w:t>
      </w:r>
    </w:p>
    <w:p w14:paraId="2159D7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张紫晨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低碳出行</w:t>
      </w:r>
    </w:p>
    <w:p w14:paraId="39AA59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赵馨然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蓝色未来</w:t>
      </w:r>
    </w:p>
    <w:p w14:paraId="06E70BF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朱烨琳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奔赴未来</w:t>
      </w:r>
    </w:p>
    <w:p w14:paraId="54FBD1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路晨曦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共生家园</w:t>
      </w:r>
    </w:p>
    <w:p w14:paraId="29636C5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朱雨萱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时刻出发</w:t>
      </w:r>
    </w:p>
    <w:p w14:paraId="6E1A916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范锐泽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守护自然的奇幻之梦</w:t>
      </w:r>
    </w:p>
    <w:p w14:paraId="49B9FA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李瑛爱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鲸屿共生</w:t>
      </w:r>
    </w:p>
    <w:p w14:paraId="0A1FDDE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李泽蕙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守护绿色家园</w:t>
      </w:r>
    </w:p>
    <w:p w14:paraId="5138E2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李哲熙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环保绘梦</w:t>
      </w:r>
    </w:p>
    <w:p w14:paraId="66416F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刘睿梓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四书绘梦 蓝绿交响</w:t>
      </w:r>
    </w:p>
    <w:p w14:paraId="59AC4C7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刘映宏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团结环保向未来</w:t>
      </w:r>
    </w:p>
    <w:p w14:paraId="0C79F4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马语晗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绿色地球我守护</w:t>
      </w:r>
    </w:p>
    <w:p w14:paraId="7545E0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潘昱彤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地球母亲的前世今生</w:t>
      </w:r>
    </w:p>
    <w:p w14:paraId="7DD169C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王铭铄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珍贵而珍惜</w:t>
      </w:r>
    </w:p>
    <w:p w14:paraId="6722ABE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吴佳霈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与万物共生的交响</w:t>
      </w:r>
    </w:p>
    <w:p w14:paraId="0EF015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姚静怡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中国梦</w:t>
      </w:r>
    </w:p>
    <w:p w14:paraId="130495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姚依涵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展望未来 记录美好</w:t>
      </w:r>
    </w:p>
    <w:p w14:paraId="3720FD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张逸轩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自然使者</w:t>
      </w:r>
    </w:p>
    <w:p w14:paraId="1823AF0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邹霈瑶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拥抱绿色 共筑生态梦</w:t>
      </w:r>
    </w:p>
    <w:p w14:paraId="3C45134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刘易承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</w:t>
      </w:r>
    </w:p>
    <w:p w14:paraId="046AAC1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拓夏蕊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3E38EB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于婉滢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</w:t>
      </w:r>
    </w:p>
    <w:p w14:paraId="1DB1EB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赵俊淇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双手托举·绿色生活</w:t>
      </w:r>
    </w:p>
    <w:p w14:paraId="7FAA55E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冯博雅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核污危害，绿护地球</w:t>
      </w:r>
    </w:p>
    <w:p w14:paraId="2CB8D2E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段婉婷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言？行？</w:t>
      </w:r>
    </w:p>
    <w:p w14:paraId="701B95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高雯萱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奇幻海底未来居</w:t>
      </w:r>
    </w:p>
    <w:p w14:paraId="03F0BA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苏伊诺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低碳生活我先行</w:t>
      </w:r>
    </w:p>
    <w:p w14:paraId="4A08BC9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陈一一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荷花下的夏日</w:t>
      </w:r>
    </w:p>
    <w:p w14:paraId="37F63B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肖涵羽琦陕西省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海洋机械奇遇</w:t>
      </w:r>
    </w:p>
    <w:p w14:paraId="43C22D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王伊妍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保护生态环境，人与自然共生。</w:t>
      </w:r>
    </w:p>
    <w:p w14:paraId="39FC81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李沐锦萱陕西省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守护绿色家园</w:t>
      </w:r>
    </w:p>
    <w:p w14:paraId="5D4A00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李佳琪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绿色地球蓝色未央</w:t>
      </w:r>
    </w:p>
    <w:p w14:paraId="0D1EE1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潘繶茜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爱的花园</w:t>
      </w:r>
    </w:p>
    <w:p w14:paraId="20B781C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宋天雅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绿韵蓝梦:生态共融新篇</w:t>
      </w:r>
    </w:p>
    <w:p w14:paraId="2F5613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余泓铎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</w:t>
      </w:r>
    </w:p>
    <w:p w14:paraId="6EE306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杨思辰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眼中的世界</w:t>
      </w:r>
    </w:p>
    <w:p w14:paraId="63B435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吴梓歆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地球的女儿</w:t>
      </w:r>
    </w:p>
    <w:p w14:paraId="14A564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刘东昊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美丽校园</w:t>
      </w:r>
    </w:p>
    <w:p w14:paraId="2953A46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樊益卓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世界地球日</w:t>
      </w:r>
    </w:p>
    <w:p w14:paraId="03AE21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宋怡萱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绿色生活与蓝色未来的交响</w:t>
      </w:r>
    </w:p>
    <w:p w14:paraId="64EDC0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张雨晨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绿韵骑行</w:t>
      </w:r>
    </w:p>
    <w:p w14:paraId="26344D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王希言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选择</w:t>
      </w:r>
    </w:p>
    <w:p w14:paraId="639E066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王曦若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绿行护蓝：神话伙伴的生态使命</w:t>
      </w:r>
    </w:p>
    <w:p w14:paraId="60F1C4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梁航越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乡村四月</w:t>
      </w:r>
    </w:p>
    <w:p w14:paraId="348565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刘泽宇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清晨树林</w:t>
      </w:r>
    </w:p>
    <w:p w14:paraId="3BFA8C0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刘若涵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低碳出行</w:t>
      </w:r>
    </w:p>
    <w:p w14:paraId="583E3C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苏妍彦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地球是我家，爱护靠大家</w:t>
      </w:r>
    </w:p>
    <w:p w14:paraId="3A0FBA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冯亦菡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智能未来</w:t>
      </w:r>
    </w:p>
    <w:p w14:paraId="0833CE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许宸铭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低碳生活，从我做起</w:t>
      </w:r>
    </w:p>
    <w:p w14:paraId="5AD647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陈奕靓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未来城市</w:t>
      </w:r>
    </w:p>
    <w:p w14:paraId="6BCD5B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雷奕琳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未来之境</w:t>
      </w:r>
    </w:p>
    <w:p w14:paraId="507E3F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虞薇琪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绚丽未来</w:t>
      </w:r>
    </w:p>
    <w:p w14:paraId="224908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陈欣怡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环境保护</w:t>
      </w:r>
    </w:p>
    <w:p w14:paraId="7DF1572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张泽荌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未来光合之城</w:t>
      </w:r>
    </w:p>
    <w:p w14:paraId="5FFB2AF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冯紫莹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科技筑梦</w:t>
      </w:r>
    </w:p>
    <w:p w14:paraId="17926F2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王彦萱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309928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谢睿乔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绿色共建和平</w:t>
      </w:r>
    </w:p>
    <w:p w14:paraId="3D6FAA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赵姝然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白羽衔绿，姬鹟绘蓝</w:t>
      </w:r>
    </w:p>
    <w:p w14:paraId="281B97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姚芊羽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吉象凝华：艺绘逸章 </w:t>
      </w:r>
    </w:p>
    <w:p w14:paraId="6413FE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耿堉裴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低碳生活，守护蓝色家园</w:t>
      </w:r>
    </w:p>
    <w:p w14:paraId="706B1B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江美琪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</w:t>
      </w:r>
    </w:p>
    <w:p w14:paraId="1E2483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戴优嘉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大自然的狠角色——白头海雕</w:t>
      </w:r>
    </w:p>
    <w:p w14:paraId="6DD0534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顾瑞斌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绿色生活低碳未来</w:t>
      </w:r>
    </w:p>
    <w:p w14:paraId="2CF4EA0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张佳韵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75FEAC8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周月彤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</w:t>
      </w:r>
    </w:p>
    <w:p w14:paraId="47A747C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佟毅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低碳生活，绿色家园</w:t>
      </w:r>
    </w:p>
    <w:p w14:paraId="4B97001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符嘉琪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我的蓝天储蓄罐</w:t>
      </w:r>
    </w:p>
    <w:p w14:paraId="1702AB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马莉莲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奇妙的跨界之旅</w:t>
      </w:r>
    </w:p>
    <w:p w14:paraId="171E872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孙熙予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环保小报</w:t>
      </w:r>
    </w:p>
    <w:p w14:paraId="0F86C44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顾徐承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绿色脉动</w:t>
      </w:r>
    </w:p>
    <w:p w14:paraId="31D35B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尉旻雅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飞翔的蓝天</w:t>
      </w:r>
    </w:p>
    <w:p w14:paraId="198FB1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翁滟淇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拥抱美好</w:t>
      </w:r>
    </w:p>
    <w:p w14:paraId="68EA15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王子逍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守护绿色未来</w:t>
      </w:r>
    </w:p>
    <w:p w14:paraId="2ABE19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单婧蕾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翠影抱寰，蓝域安澜</w:t>
      </w:r>
    </w:p>
    <w:p w14:paraId="24D58B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叶子宸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共生纪元</w:t>
      </w:r>
    </w:p>
    <w:p w14:paraId="0A6DF7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李嘉宸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未来城市</w:t>
      </w:r>
    </w:p>
    <w:p w14:paraId="53A22A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李梓萱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绿色生活，蓝色未来。</w:t>
      </w:r>
    </w:p>
    <w:p w14:paraId="481B1C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张涵妮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与自然共生：绘就美好家园</w:t>
      </w:r>
    </w:p>
    <w:p w14:paraId="1654D7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卷启环境守护新宙</w:t>
      </w:r>
    </w:p>
    <w:p w14:paraId="1C8F52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林芮可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蓝色未来</w:t>
      </w:r>
    </w:p>
    <w:p w14:paraId="10E6D2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秦诗涵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缤纷生态梦</w:t>
      </w:r>
    </w:p>
    <w:p w14:paraId="1361EA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李旻羽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第35个全国土地日</w:t>
      </w:r>
    </w:p>
    <w:p w14:paraId="051EC6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海洋机械鱼</w:t>
      </w:r>
    </w:p>
    <w:p w14:paraId="683452B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姚艺潇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神兽灵境</w:t>
      </w:r>
    </w:p>
    <w:p w14:paraId="0A988D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柴馨懿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灵物奇境</w:t>
      </w:r>
    </w:p>
    <w:p w14:paraId="38EFA76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方若歆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我心传艺韵卷</w:t>
      </w:r>
    </w:p>
    <w:p w14:paraId="7B21FD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田若熹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仙池童梦</w:t>
      </w:r>
    </w:p>
    <w:p w14:paraId="51F00D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龚思铭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童乐长城边</w:t>
      </w:r>
    </w:p>
    <w:p w14:paraId="3E21E3E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高晟茹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童梦翱翔：和谐中国风</w:t>
      </w:r>
    </w:p>
    <w:p w14:paraId="72F0C9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高宸曦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唐韵中秋</w:t>
      </w:r>
    </w:p>
    <w:p w14:paraId="7A31FB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洪雅如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江南春韵</w:t>
      </w:r>
    </w:p>
    <w:p w14:paraId="438843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罗德悦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青龙镇</w:t>
      </w:r>
    </w:p>
    <w:p w14:paraId="1E645E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朱素儿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溢彩九黎</w:t>
      </w:r>
    </w:p>
    <w:p w14:paraId="251C6B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张梓蕴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家暖年更甜</w:t>
      </w:r>
    </w:p>
    <w:p w14:paraId="226983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孔思陶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黛瓦春徊</w:t>
      </w:r>
    </w:p>
    <w:p w14:paraId="4C4226E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唐诗涵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砚池春晓</w:t>
      </w:r>
    </w:p>
    <w:p w14:paraId="755320E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丁欣淇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一带一路</w:t>
      </w:r>
    </w:p>
    <w:p w14:paraId="57CA9F0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陈昊飞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生肖极限玩家</w:t>
      </w:r>
    </w:p>
    <w:p w14:paraId="7F8B63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青铜密林</w:t>
      </w:r>
    </w:p>
    <w:p w14:paraId="77E390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韩萌芮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美好食光</w:t>
      </w:r>
    </w:p>
    <w:p w14:paraId="56F759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傅彦霖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</w:t>
      </w:r>
    </w:p>
    <w:p w14:paraId="0781E23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俞天尧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林中漫步</w:t>
      </w:r>
    </w:p>
    <w:p w14:paraId="2A9E299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蔡奕诺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华夏文明，绿色出行</w:t>
      </w:r>
    </w:p>
    <w:p w14:paraId="6FC883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王思然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瑞龙迎新</w:t>
      </w:r>
    </w:p>
    <w:p w14:paraId="104B80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盛钰茜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龙迎万邦</w:t>
      </w:r>
    </w:p>
    <w:p w14:paraId="53EC34C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钱子一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外滩奇幻乐园</w:t>
      </w:r>
    </w:p>
    <w:p w14:paraId="76690A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许章洁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纸鸢绿，赴苍穹</w:t>
      </w:r>
    </w:p>
    <w:p w14:paraId="7FA597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赵乐颜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巡天青花</w:t>
      </w:r>
    </w:p>
    <w:p w14:paraId="5FA841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戴梓依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青衿筑梦</w:t>
      </w:r>
    </w:p>
    <w:p w14:paraId="3BBD39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金弘旭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航展逸天姿</w:t>
      </w:r>
    </w:p>
    <w:p w14:paraId="3369F3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施辰嫣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大唐爱玩游戏</w:t>
      </w:r>
    </w:p>
    <w:p w14:paraId="3DC4F0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潘奕萌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古韵中华园影</w:t>
      </w:r>
    </w:p>
    <w:p w14:paraId="0976CB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郭筠亭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龙腾瓶兆太平</w:t>
      </w:r>
    </w:p>
    <w:p w14:paraId="55A5C3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李忆彤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瓷韵绘山河</w:t>
      </w:r>
    </w:p>
    <w:p w14:paraId="6D58ED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吴筱婷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粽香端午</w:t>
      </w:r>
    </w:p>
    <w:p w14:paraId="48E5F9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曹跃玲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棋韵古风</w:t>
      </w:r>
    </w:p>
    <w:p w14:paraId="24CA72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陈宜然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神将憨熊护青峦​</w:t>
      </w:r>
    </w:p>
    <w:p w14:paraId="131379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韩希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团圆</w:t>
      </w:r>
    </w:p>
    <w:p w14:paraId="51371E5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朱锦峰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航展逸天姿</w:t>
      </w:r>
    </w:p>
    <w:p w14:paraId="4F9F01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黄昱萌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蜜蜂科普</w:t>
      </w:r>
    </w:p>
    <w:p w14:paraId="674A76F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陈苇航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碧野鹿影</w:t>
      </w:r>
    </w:p>
    <w:p w14:paraId="2A3A3D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娄方睿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未来生态长城</w:t>
      </w:r>
    </w:p>
    <w:p w14:paraId="2E4C453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吴沂蔓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花仙子</w:t>
      </w:r>
    </w:p>
    <w:p w14:paraId="3B7AC1C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钱芊羽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鲸落繁花，生态交响</w:t>
      </w:r>
    </w:p>
    <w:p w14:paraId="1AEAD7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刘诗雨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新能源</w:t>
      </w:r>
    </w:p>
    <w:p w14:paraId="75B49C7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王颖可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生态环保 无废城市</w:t>
      </w:r>
    </w:p>
    <w:p w14:paraId="36E4AD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胡羽彤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和谐世界</w:t>
      </w:r>
    </w:p>
    <w:p w14:paraId="76B6D6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唐缘译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生态科技</w:t>
      </w:r>
    </w:p>
    <w:p w14:paraId="4DCD3E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高萌泽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遨游世界</w:t>
      </w:r>
    </w:p>
    <w:p w14:paraId="16FD03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孙宜谣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守绿意，赴蔚蓝</w:t>
      </w:r>
    </w:p>
    <w:p w14:paraId="5EC214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王樱绮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童绘绿意，共筑蓝色未来</w:t>
      </w:r>
    </w:p>
    <w:p w14:paraId="135267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谢毓峰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共筑绿意家园</w:t>
      </w:r>
    </w:p>
    <w:p w14:paraId="50835F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孟灵若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山水筑梦，共赴未来</w:t>
      </w:r>
    </w:p>
    <w:p w14:paraId="2EAE5FF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熊诺萱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守护地球，奔向蓝绿未来</w:t>
      </w:r>
    </w:p>
    <w:p w14:paraId="50FF8B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饶满淇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绿色生活.蓝色未来</w:t>
      </w:r>
    </w:p>
    <w:p w14:paraId="5FF2F8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严知瑶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环保与健康</w:t>
      </w:r>
    </w:p>
    <w:p w14:paraId="64F910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黎子仪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古蜀幻梦  星际间的文明对话</w:t>
      </w:r>
    </w:p>
    <w:p w14:paraId="326F18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张娜杺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1FDC1A6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沈灵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车厢的静谧时光</w:t>
      </w:r>
    </w:p>
    <w:p w14:paraId="24DCE0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袁浩洋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守护光明的人</w:t>
      </w:r>
    </w:p>
    <w:p w14:paraId="75D340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范栖源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绿灯下的行</w:t>
      </w:r>
    </w:p>
    <w:p w14:paraId="52945E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易芮西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青山小园丁</w:t>
      </w:r>
    </w:p>
    <w:p w14:paraId="393173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李睿彤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北极熊的一天</w:t>
      </w:r>
    </w:p>
    <w:p w14:paraId="0E4EA4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刘舒溢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海底危机 </w:t>
      </w:r>
    </w:p>
    <w:p w14:paraId="61789B0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陈韵帆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海洋环境</w:t>
      </w:r>
    </w:p>
    <w:p w14:paraId="33AFFDC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李思羽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科技助农 </w:t>
      </w:r>
    </w:p>
    <w:p w14:paraId="0361C1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张紫暮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科技助农 </w:t>
      </w:r>
    </w:p>
    <w:p w14:paraId="112DD5E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鄢然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</w:t>
      </w:r>
    </w:p>
    <w:p w14:paraId="65AD21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黄光绪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美丽生态</w:t>
      </w:r>
    </w:p>
    <w:p w14:paraId="66AD8B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徐粒皓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新闻报道</w:t>
      </w:r>
    </w:p>
    <w:p w14:paraId="5E5E3B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马安澜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自然的奥秘</w:t>
      </w:r>
    </w:p>
    <w:p w14:paraId="55DBAB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佘馨怡 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最后的守护</w:t>
      </w:r>
    </w:p>
    <w:p w14:paraId="7C3AA3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何乐薇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爱护环境</w:t>
      </w:r>
    </w:p>
    <w:p w14:paraId="5A6F76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冯奎林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去大自然尽情呼吸吧</w:t>
      </w:r>
    </w:p>
    <w:p w14:paraId="4D5748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张晨杨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生态和谐</w:t>
      </w:r>
    </w:p>
    <w:p w14:paraId="017E31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谢梓墨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绿色家园靠大家</w:t>
      </w:r>
    </w:p>
    <w:p w14:paraId="6C8104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李思缘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低碳生活绿色发展</w:t>
      </w:r>
    </w:p>
    <w:p w14:paraId="5FB341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刘潆兮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低碳出行，保护环境</w:t>
      </w:r>
    </w:p>
    <w:p w14:paraId="318A69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邓宇涵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守护蓝色星球</w:t>
      </w:r>
    </w:p>
    <w:p w14:paraId="26146FBC" w14:textId="77777777" w:rsidR="005422D1" w:rsidRDefault="00692B9C">
      <w:pPr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李瑾萱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蓝湖绿球</w:t>
      </w:r>
    </w:p>
    <w:p w14:paraId="082EBA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段雨馨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泸州市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人与自然和谐共生</w:t>
      </w:r>
    </w:p>
    <w:p w14:paraId="08FCB58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郭欣雨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泸州市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清理海洋救赎蓝色未来</w:t>
      </w:r>
    </w:p>
    <w:p w14:paraId="78CB85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史笑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泸州市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科技赋能，共筑绿蓝新境</w:t>
      </w:r>
    </w:p>
    <w:p w14:paraId="0D37A8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叶钰涵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泸州市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共创蓝色未来：生态修复进行时</w:t>
      </w:r>
    </w:p>
    <w:p w14:paraId="75E38F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廖柯媛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泸州市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守护家园</w:t>
      </w:r>
    </w:p>
    <w:p w14:paraId="43169D5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饶檬楠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泸州市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</w:t>
      </w:r>
    </w:p>
    <w:p w14:paraId="185653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刘芊羽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</w:t>
      </w:r>
    </w:p>
    <w:p w14:paraId="1F2E618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唐珂忆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蓝海智净</w:t>
      </w:r>
    </w:p>
    <w:p w14:paraId="25C8CBC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张书悦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绿韵</w:t>
      </w:r>
    </w:p>
    <w:p w14:paraId="78C111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杨雨潼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共建绿色家园</w:t>
      </w:r>
    </w:p>
    <w:p w14:paraId="208FBC5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唐晓弘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环保.家园</w:t>
      </w:r>
    </w:p>
    <w:p w14:paraId="5B343D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白佳瑶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7BB419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李张琼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捧在手心里的地球</w:t>
      </w:r>
    </w:p>
    <w:p w14:paraId="53476A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吴雅婷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2BCAD8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爱护地球</w:t>
      </w:r>
    </w:p>
    <w:p w14:paraId="16C7A0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兰元苑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</w:t>
      </w:r>
    </w:p>
    <w:p w14:paraId="5DF09C0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杨尉彤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呵护生物多样  环抱美丽地球</w:t>
      </w:r>
    </w:p>
    <w:p w14:paraId="340DD8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曲俊霖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逐梦星际家园</w:t>
      </w:r>
    </w:p>
    <w:p w14:paraId="08E52E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班骏程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绘就低碳蓝图，共护绿色家园</w:t>
      </w:r>
    </w:p>
    <w:p w14:paraId="3B411D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凤媛鑫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绿色劳动节</w:t>
      </w:r>
    </w:p>
    <w:p w14:paraId="0574CC3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守护生态，共赴绿色未来 </w:t>
      </w:r>
    </w:p>
    <w:p w14:paraId="2862846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李福洁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</w:t>
      </w:r>
    </w:p>
    <w:p w14:paraId="7A69E49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杜明哲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低碳出行</w:t>
      </w:r>
    </w:p>
    <w:p w14:paraId="6AD92CC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江语萌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</w:t>
      </w:r>
    </w:p>
    <w:p w14:paraId="26ECC6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王语蓉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</w:t>
      </w:r>
    </w:p>
    <w:p w14:paraId="1DF36F4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施艺馨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家园</w:t>
      </w:r>
    </w:p>
    <w:p w14:paraId="4569F9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陈奕蒙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绿源水语</w:t>
      </w:r>
    </w:p>
    <w:p w14:paraId="01EF32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杨雨婷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节约用水</w:t>
      </w:r>
    </w:p>
    <w:p w14:paraId="39324F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陈繁鑫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保护地球</w:t>
      </w:r>
    </w:p>
    <w:p w14:paraId="1B14378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龙森福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自然和谐</w:t>
      </w:r>
    </w:p>
    <w:p w14:paraId="5A15F0E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徐罗敏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拥抱绿色地球</w:t>
      </w:r>
    </w:p>
    <w:p w14:paraId="2580AC8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邱俊霖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23069B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周姝妤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珍爱家园，和谐共生</w:t>
      </w:r>
    </w:p>
    <w:p w14:paraId="48AF02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何雨馨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绿林绘蓝章</w:t>
      </w:r>
    </w:p>
    <w:p w14:paraId="17DBAC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张偲娅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绿拥地球，蓝梦启航</w:t>
      </w:r>
    </w:p>
    <w:p w14:paraId="6D0CC99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肖钦文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绿碳新纪元</w:t>
      </w:r>
    </w:p>
    <w:p w14:paraId="6CFA30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李嘉淇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7611B0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李陈熙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 蓝色科技</w:t>
      </w:r>
    </w:p>
    <w:p w14:paraId="1B94CD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唐蓉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共赴美好未来</w:t>
      </w:r>
    </w:p>
    <w:p w14:paraId="1780E06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斯媤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美丽地球我的家</w:t>
      </w:r>
    </w:p>
    <w:p w14:paraId="21C1F99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彭馨岚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美丽的地球我的家</w:t>
      </w:r>
    </w:p>
    <w:p w14:paraId="6227A8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浦铭萱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</w:t>
      </w:r>
    </w:p>
    <w:p w14:paraId="62752D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王浚舟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人与自然，和谐共生</w:t>
      </w:r>
    </w:p>
    <w:p w14:paraId="7DF4D27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李惊榕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幸福大家庭</w:t>
      </w:r>
    </w:p>
    <w:p w14:paraId="11A10F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</w:t>
      </w:r>
    </w:p>
    <w:p w14:paraId="20F249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钱雨萱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美丽家园</w:t>
      </w:r>
    </w:p>
    <w:p w14:paraId="450E501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徐丽媛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健康生活</w:t>
      </w:r>
    </w:p>
    <w:p w14:paraId="5B175C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罗紫嫣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我眼中的地球</w:t>
      </w:r>
    </w:p>
    <w:p w14:paraId="6B8F5EC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郭贞凤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海龟的眼泪</w:t>
      </w:r>
    </w:p>
    <w:p w14:paraId="4D64D7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者世琼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绿色家园的守护  </w:t>
      </w:r>
    </w:p>
    <w:p w14:paraId="672DE229" w14:textId="77777777" w:rsidR="005422D1" w:rsidRDefault="00692B9C">
      <w:pPr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周恒旭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低碳环保，绿色生活</w:t>
      </w:r>
    </w:p>
    <w:p w14:paraId="20CF0C71" w14:textId="77777777" w:rsidR="005422D1" w:rsidRDefault="00692B9C">
      <w:pPr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杨殊贤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地球家园</w:t>
      </w:r>
    </w:p>
    <w:p w14:paraId="6EB8CD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生态转型:从灰到绿的奔赴</w:t>
      </w:r>
    </w:p>
    <w:p w14:paraId="1FD7C47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周星祝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梦幻地球的生机协奏</w:t>
      </w:r>
    </w:p>
    <w:p w14:paraId="1FC7BC0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顾顺涵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萌宠乐园的友好聚会</w:t>
      </w:r>
    </w:p>
    <w:p w14:paraId="38050A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李红霞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分类小行动，地球打守护</w:t>
      </w:r>
    </w:p>
    <w:p w14:paraId="06383A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地球调色盘上的共生画</w:t>
      </w:r>
    </w:p>
    <w:p w14:paraId="0782D79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朱永玉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环保日常里的地球守护</w:t>
      </w:r>
    </w:p>
    <w:p w14:paraId="626ECF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杨高贤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守护蓝绿间的生命交响曲</w:t>
      </w:r>
    </w:p>
    <w:p w14:paraId="4E0B88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马彩仙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丛林探秘:守护生态原色</w:t>
      </w:r>
    </w:p>
    <w:p w14:paraId="4AB40D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分类小行动，地球大守护</w:t>
      </w:r>
    </w:p>
    <w:p w14:paraId="01F4F2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精灵的世界</w:t>
      </w:r>
    </w:p>
    <w:p w14:paraId="39AE4C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徐瑞临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绿色生命</w:t>
      </w:r>
    </w:p>
    <w:p w14:paraId="68BA0D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赵玉祥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秋风起</w:t>
      </w:r>
    </w:p>
    <w:p w14:paraId="2C23DE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杨凡锐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起航</w:t>
      </w:r>
    </w:p>
    <w:p w14:paraId="29AC43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王梓熙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3C314E8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付思琪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彩云之南</w:t>
      </w:r>
    </w:p>
    <w:p w14:paraId="0B1533B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申晓婷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活力宇宙</w:t>
      </w:r>
    </w:p>
    <w:p w14:paraId="2B4832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张馨予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重返大海</w:t>
      </w:r>
    </w:p>
    <w:p w14:paraId="2F18DE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潘成美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我的大美家乡</w:t>
      </w:r>
    </w:p>
    <w:p w14:paraId="4DE5F8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李加旗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童梦绿境，共筑蔚蓝新章</w:t>
      </w:r>
    </w:p>
    <w:p w14:paraId="6FB8C7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李红霞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童梦绘就绿色星球新希望</w:t>
      </w:r>
    </w:p>
    <w:p w14:paraId="4FB60F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周兴祝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童行绿途：守护万物家园</w:t>
      </w:r>
    </w:p>
    <w:p w14:paraId="702F59A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马彩阳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逐绿行，绘蓝梦</w:t>
      </w:r>
    </w:p>
    <w:p w14:paraId="7B071E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浦建恒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星际幻海：科技与自然的共生奇境 </w:t>
      </w:r>
    </w:p>
    <w:p w14:paraId="66F58A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李思瑶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未来·科技与生态之梦</w:t>
      </w:r>
    </w:p>
    <w:p w14:paraId="4FF7DA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杨丽洁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 未来共生宇宙 </w:t>
      </w:r>
    </w:p>
    <w:p w14:paraId="46686A7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张智辉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环保：时间的警示与希望</w:t>
      </w:r>
    </w:p>
    <w:p w14:paraId="26E14B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秦秉德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昆明市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森林守护者</w:t>
      </w:r>
    </w:p>
    <w:p w14:paraId="69B6BCF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王韵然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绿色家园</w:t>
      </w:r>
    </w:p>
    <w:p w14:paraId="0233FF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牟安思祺云南省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守护希望的种子</w:t>
      </w:r>
    </w:p>
    <w:p w14:paraId="1FBD9FE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倪仕雪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树立环保意识，争做优秀少先队员</w:t>
      </w:r>
    </w:p>
    <w:p w14:paraId="299A14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任盈盈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59EC0E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爱护环境人人有责</w:t>
      </w:r>
    </w:p>
    <w:p w14:paraId="0554C5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陆一欣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太空垃圾收集计划</w:t>
      </w:r>
    </w:p>
    <w:p w14:paraId="133880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绿色田园，科技助农</w:t>
      </w:r>
    </w:p>
    <w:p w14:paraId="02C08D8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邱佳欣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绿色智能 未来生活</w:t>
      </w:r>
    </w:p>
    <w:p w14:paraId="4964E1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陆一琪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仙人掌里的绿色生活梦</w:t>
      </w:r>
    </w:p>
    <w:p w14:paraId="50BD13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李功琼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沙漠移动房子</w:t>
      </w:r>
    </w:p>
    <w:p w14:paraId="25613E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李文平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污染之渊，生命之隙</w:t>
      </w:r>
    </w:p>
    <w:p w14:paraId="5862FB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陈奕成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环保小先锋的未来之旅</w:t>
      </w:r>
    </w:p>
    <w:p w14:paraId="62189C2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4DEEEB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黄莉芳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宇宙生态畅想</w:t>
      </w:r>
    </w:p>
    <w:p w14:paraId="1A0AE2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徐诗芸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菌菇园的探索之旅</w:t>
      </w:r>
    </w:p>
    <w:p w14:paraId="1207AC0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杨苡墨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民族共护绿色家园</w:t>
      </w:r>
    </w:p>
    <w:p w14:paraId="6BF2BA8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李何苒妍云南省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救救我们的家园</w:t>
      </w:r>
    </w:p>
    <w:p w14:paraId="611A57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王嘉华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时光之沙·生态之衡  </w:t>
      </w:r>
    </w:p>
    <w:p w14:paraId="2A9E0CB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向雨涵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守护美好家园</w:t>
      </w:r>
    </w:p>
    <w:p w14:paraId="7CFCA7E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谭丽君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绿色生态 蓝色未来作品</w:t>
      </w:r>
    </w:p>
    <w:p w14:paraId="041BA7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刘可佳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保护热带雨林中的精灵</w:t>
      </w:r>
    </w:p>
    <w:p w14:paraId="3BDECF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肖苡宸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西双版纳傣族自治州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象往版纳，纳里无废</w:t>
      </w:r>
    </w:p>
    <w:p w14:paraId="6E0A6C5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李依蕊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七彩云南  : 生态文明与未来科技的交响</w:t>
      </w:r>
    </w:p>
    <w:p w14:paraId="3771D0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张栩嘉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绘就低碳蓝图，守护绿色家园</w:t>
      </w:r>
    </w:p>
    <w:p w14:paraId="67AA4E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李昕芮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绿绽蓝启：未来绮景绘卷</w:t>
      </w:r>
    </w:p>
    <w:p w14:paraId="49F1F1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李亚辰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玉溪市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万物共生之境</w:t>
      </w:r>
    </w:p>
    <w:p w14:paraId="387460F5" w14:textId="77777777" w:rsidR="005422D1" w:rsidRDefault="005422D1">
      <w:pPr>
        <w:widowControl/>
        <w:jc w:val="left"/>
        <w:rPr>
          <w:rFonts w:ascii="黑体" w:eastAsia="黑体" w:hAnsi="黑体" w:cs="黑体"/>
          <w:color w:val="000000"/>
          <w:kern w:val="0"/>
          <w:sz w:val="32"/>
          <w:szCs w:val="32"/>
          <w:lang w:bidi="ar"/>
        </w:rPr>
      </w:pPr>
    </w:p>
    <w:p w14:paraId="7818D9DA" w14:textId="77777777" w:rsidR="005422D1" w:rsidRDefault="00692B9C">
      <w:pPr>
        <w:widowControl/>
        <w:jc w:val="left"/>
        <w:rPr>
          <w:rFonts w:ascii="黑体" w:eastAsia="黑体" w:hAnsi="黑体" w:cs="黑体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黑体" w:eastAsia="黑体" w:hAnsi="黑体" w:cs="黑体" w:hint="eastAsia"/>
          <w:color w:val="000000"/>
          <w:kern w:val="0"/>
          <w:sz w:val="32"/>
          <w:szCs w:val="32"/>
          <w:lang w:bidi="ar"/>
        </w:rPr>
        <w:t>四、</w:t>
      </w:r>
      <w:r>
        <w:rPr>
          <w:rFonts w:ascii="黑体" w:eastAsia="黑体" w:hAnsi="黑体" w:cs="黑体" w:hint="eastAsia"/>
          <w:b/>
          <w:bCs/>
          <w:color w:val="000000"/>
          <w:kern w:val="0"/>
          <w:sz w:val="32"/>
          <w:szCs w:val="32"/>
          <w:lang w:bidi="ar"/>
        </w:rPr>
        <w:t>初中组</w:t>
      </w:r>
    </w:p>
    <w:p w14:paraId="0D6DDA03" w14:textId="77777777" w:rsidR="005422D1" w:rsidRDefault="00692B9C">
      <w:pPr>
        <w:widowControl/>
        <w:jc w:val="left"/>
        <w:rPr>
          <w:rFonts w:ascii="思源宋体 CN Heavy" w:eastAsia="思源宋体 CN Heavy" w:hAnsi="思源宋体 CN Heavy" w:cs="思源宋体 CN Heavy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初中组·“绿色生活 蓝色未来”绘画作品一等奖（41名）</w:t>
      </w:r>
    </w:p>
    <w:p w14:paraId="50AB6F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库雨欣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万物共生</w:t>
      </w:r>
    </w:p>
    <w:p w14:paraId="2B7556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肖俊贤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城市与绿能生命的律动</w:t>
      </w:r>
    </w:p>
    <w:p w14:paraId="17AAE3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陈卓凡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护碧波十里，盼百鸟来栖</w:t>
      </w:r>
    </w:p>
    <w:p w14:paraId="5E44ACE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宋欣月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绿映蓝</w:t>
      </w:r>
    </w:p>
    <w:p w14:paraId="40D71B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张思媛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生态不堪重负</w:t>
      </w:r>
    </w:p>
    <w:p w14:paraId="0FF7E66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朱益奇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海洋之心</w:t>
      </w:r>
    </w:p>
    <w:p w14:paraId="653095E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章静怡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绿色生活·蔬果奇旅</w:t>
      </w:r>
    </w:p>
    <w:p w14:paraId="049E94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星尘·自然·邂逅</w:t>
      </w:r>
    </w:p>
    <w:p w14:paraId="47007F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李斯滢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种下一棵树，守护一片海</w:t>
      </w:r>
    </w:p>
    <w:p w14:paraId="37C69B9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刘煜博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为泉州上色</w:t>
      </w:r>
    </w:p>
    <w:p w14:paraId="005848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张迈可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78F298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马静怡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7AD32BB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洪紫轩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1B2CE1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周诗媛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20A544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谢梓喧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4A1A9CB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杨梓妍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6D9634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吴荣贵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极地生态的双面镜</w:t>
      </w:r>
    </w:p>
    <w:p w14:paraId="0BDBD1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曾佳滢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自然与城市生态的美妙相遇</w:t>
      </w:r>
    </w:p>
    <w:p w14:paraId="3F323B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翁一航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传递希望，守护未来</w:t>
      </w:r>
    </w:p>
    <w:p w14:paraId="2730C6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蔡金珊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星脉织海</w:t>
      </w:r>
    </w:p>
    <w:p w14:paraId="2FE04C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杨钰缘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家乡的脉搏</w:t>
      </w:r>
    </w:p>
    <w:p w14:paraId="3287F5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庄铠妍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来日方长</w:t>
      </w:r>
    </w:p>
    <w:p w14:paraId="085EB6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庄子涵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漫步</w:t>
      </w:r>
    </w:p>
    <w:p w14:paraId="4DA3CC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王又琦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走进绿水青山</w:t>
      </w:r>
    </w:p>
    <w:p w14:paraId="74980B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郑悦敏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7060F7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王亚琴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绿星重起计划</w:t>
      </w:r>
    </w:p>
    <w:p w14:paraId="172639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王玮祺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涓滴行远，万物清欢</w:t>
      </w:r>
    </w:p>
    <w:p w14:paraId="3C13DF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黄静新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绿野蓝穹下的城市警世</w:t>
      </w:r>
    </w:p>
    <w:p w14:paraId="57F1B7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冯琪惠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铃兰生长秘语与微观绮韵</w:t>
      </w:r>
    </w:p>
    <w:p w14:paraId="0B2AB6B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柯利琳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悬浮的智慧之森</w:t>
      </w:r>
    </w:p>
    <w:p w14:paraId="33A78C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向和高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心脏·家园</w:t>
      </w:r>
    </w:p>
    <w:p w14:paraId="59080F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张秋逸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春趣</w:t>
      </w:r>
    </w:p>
    <w:p w14:paraId="12DB32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王梓萱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雀鸟图</w:t>
      </w:r>
    </w:p>
    <w:p w14:paraId="2E3155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李玮淇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低碳环保，绿色出行</w:t>
      </w:r>
    </w:p>
    <w:p w14:paraId="1E98CA9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王昕怡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晨曦中的东方电子山谷</w:t>
      </w:r>
    </w:p>
    <w:p w14:paraId="35C9CB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魏子凌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第35个全国土地日</w:t>
      </w:r>
    </w:p>
    <w:p w14:paraId="636082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陶嘉然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绘出华夏春秋</w:t>
      </w:r>
    </w:p>
    <w:p w14:paraId="58CBCE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绿满大地</w:t>
      </w:r>
    </w:p>
    <w:p w14:paraId="1D6A6F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彭一轩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绿蚀</w:t>
      </w:r>
    </w:p>
    <w:p w14:paraId="6B91D1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万伊心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未抵达的远方</w:t>
      </w:r>
    </w:p>
    <w:p w14:paraId="079385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周姝妤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斑斓</w:t>
      </w:r>
    </w:p>
    <w:p w14:paraId="531203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b/>
          <w:bCs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初中组·“绿色生活 蓝色未来”绘画作品二等奖（78名）</w:t>
      </w:r>
    </w:p>
    <w:p w14:paraId="3FB591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吴远瑶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安庆市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绿色未来  无废城市</w:t>
      </w:r>
    </w:p>
    <w:p w14:paraId="0638D2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杜静宜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</w:t>
      </w:r>
    </w:p>
    <w:p w14:paraId="052FDCF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黄子茜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未来生态城</w:t>
      </w:r>
    </w:p>
    <w:p w14:paraId="5505B3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刘子钦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科技与自然的共同之境</w:t>
      </w:r>
    </w:p>
    <w:p w14:paraId="4170BC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苏雪杨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时间的海洋</w:t>
      </w:r>
    </w:p>
    <w:p w14:paraId="6C68E46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苏梓晴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地球之约：绿色生活序章</w:t>
      </w:r>
    </w:p>
    <w:p w14:paraId="2F3AA3A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陈凌香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2DEDDEC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绿色共生，驶向蓝色未来</w:t>
      </w:r>
    </w:p>
    <w:p w14:paraId="4A095F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林昕悦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碧境共生</w:t>
      </w:r>
    </w:p>
    <w:p w14:paraId="680F5C0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Green---The Earth</w:t>
      </w:r>
    </w:p>
    <w:p w14:paraId="001BB5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苏子芮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自然生态与科技未来</w:t>
      </w:r>
    </w:p>
    <w:p w14:paraId="19561A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刘若雯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理想的地球</w:t>
      </w:r>
    </w:p>
    <w:p w14:paraId="0DE789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黄思怡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生态未来</w:t>
      </w:r>
    </w:p>
    <w:p w14:paraId="6C67A1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姚锡权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低碳生活，生态未来</w:t>
      </w:r>
    </w:p>
    <w:p w14:paraId="42D815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张诗茵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我们的选择</w:t>
      </w:r>
    </w:p>
    <w:p w14:paraId="40B7016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廖颖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禽跃绿动·生态兴</w:t>
      </w:r>
    </w:p>
    <w:p w14:paraId="73BE46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郑慧冰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健饮拒肥生活美</w:t>
      </w:r>
    </w:p>
    <w:p w14:paraId="282A28F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赖鸿荣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行绿禁污·绿梦伴我行</w:t>
      </w:r>
    </w:p>
    <w:p w14:paraId="16B3BE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林建熙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以生态之名赴蓝色未来</w:t>
      </w:r>
    </w:p>
    <w:p w14:paraId="4F7D1AC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靳毓丹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绿满当下，蓝耀明天</w:t>
      </w:r>
    </w:p>
    <w:p w14:paraId="2622B3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廖超杰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生态序曲：蔚蓝的回响</w:t>
      </w:r>
    </w:p>
    <w:p w14:paraId="6255160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许佳莹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生生共栖，协契同舟</w:t>
      </w:r>
    </w:p>
    <w:p w14:paraId="603C8E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罗梦洁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绿色生活·蓝色未来</w:t>
      </w:r>
    </w:p>
    <w:p w14:paraId="31AC223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郑雅思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把握当下一份绿，绘就蓝色未来</w:t>
      </w:r>
    </w:p>
    <w:p w14:paraId="41F276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苏笑维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2DBDE4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洪研灵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1D0D97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谢予馨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3E18C9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郭襄滢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301CE6E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陈欣怡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590737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陈鸿宇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 蓝色未来</w:t>
      </w:r>
    </w:p>
    <w:p w14:paraId="57EE78C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杨圻文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 蓝色未来</w:t>
      </w:r>
    </w:p>
    <w:p w14:paraId="21BA896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陈芷萱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女孩与她的生态梦</w:t>
      </w:r>
    </w:p>
    <w:p w14:paraId="4FDF41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王可馨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497CD0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吴锦锦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地球日的低碳呐喊</w:t>
      </w:r>
    </w:p>
    <w:p w14:paraId="2CC845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吴馨瑜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守护海洋的温度</w:t>
      </w:r>
    </w:p>
    <w:p w14:paraId="1555465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尤佳蓥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节能减排 低碳同行</w:t>
      </w:r>
    </w:p>
    <w:p w14:paraId="2BB46AF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晏婷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掌心的守护</w:t>
      </w:r>
    </w:p>
    <w:p w14:paraId="6B69B1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李筱诗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蓝脉流淌</w:t>
      </w:r>
    </w:p>
    <w:p w14:paraId="0255D7B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林净锝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生态之殇与希望</w:t>
      </w:r>
    </w:p>
    <w:p w14:paraId="3CB899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陈煜楠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万物共弦</w:t>
      </w:r>
    </w:p>
    <w:p w14:paraId="26339B4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张诗晗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共生之舞</w:t>
      </w:r>
    </w:p>
    <w:p w14:paraId="18D689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丁佳怡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万物生</w:t>
      </w:r>
    </w:p>
    <w:p w14:paraId="2662E38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许梓烨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候鸟的归途</w:t>
      </w:r>
    </w:p>
    <w:p w14:paraId="4FC1883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生态之舞</w:t>
      </w:r>
    </w:p>
    <w:p w14:paraId="7B1BEED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许锦浩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绿网</w:t>
      </w:r>
    </w:p>
    <w:p w14:paraId="2A687E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张铧仁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种下未来</w:t>
      </w:r>
    </w:p>
    <w:p w14:paraId="51B76A9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陈嘉瑜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自然精灵与山野盛景</w:t>
      </w:r>
    </w:p>
    <w:p w14:paraId="32AA72E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庄雨昕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共筑地球拼图，同护蓝色未来</w:t>
      </w:r>
    </w:p>
    <w:p w14:paraId="5C274A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王嘉颖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</w:t>
      </w:r>
    </w:p>
    <w:p w14:paraId="5C296C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苏希善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观察</w:t>
      </w:r>
    </w:p>
    <w:p w14:paraId="55FFC00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王锌怡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2416C8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熊文萱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7FD9D1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周雨涵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人与自然和谐共生</w:t>
      </w:r>
    </w:p>
    <w:p w14:paraId="1748CE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黄惜辰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</w:t>
      </w:r>
    </w:p>
    <w:p w14:paraId="6851BD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傅佳睿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低碳生活进行时</w:t>
      </w:r>
    </w:p>
    <w:p w14:paraId="65B740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张梓晴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希望</w:t>
      </w:r>
    </w:p>
    <w:p w14:paraId="21F014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刘羽呈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绿蓝交织的生态梦</w:t>
      </w:r>
    </w:p>
    <w:p w14:paraId="7F2650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黄语彤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绿色生活，走向美好</w:t>
      </w:r>
    </w:p>
    <w:p w14:paraId="3663AC7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欧婉婷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自然守护者：新生与希望</w:t>
      </w:r>
    </w:p>
    <w:p w14:paraId="0C82F8F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洪钰涵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森呼吸</w:t>
      </w:r>
    </w:p>
    <w:p w14:paraId="62D913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骑启绿色生活，共创美好未来</w:t>
      </w:r>
    </w:p>
    <w:p w14:paraId="2D9C1C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彭文娴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绿色生活进行时</w:t>
      </w:r>
    </w:p>
    <w:p w14:paraId="4C0D97A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吴德邦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低碳生活：科技与自然的共生</w:t>
      </w:r>
    </w:p>
    <w:p w14:paraId="35E05A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黄函语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万物有源，共生不息</w:t>
      </w:r>
    </w:p>
    <w:p w14:paraId="08DB50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谢秀百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29729C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黄明莞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凤行万里千秋画</w:t>
      </w:r>
    </w:p>
    <w:p w14:paraId="7246C9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刘云曦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生命之源</w:t>
      </w:r>
    </w:p>
    <w:p w14:paraId="49E429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陈慧菁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奇迹绿绒嵩</w:t>
      </w:r>
    </w:p>
    <w:p w14:paraId="212CDD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刘熙延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第56个世界地球日</w:t>
      </w:r>
    </w:p>
    <w:p w14:paraId="5B49B6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胡家烨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茶雾隐敦煌</w:t>
      </w:r>
    </w:p>
    <w:p w14:paraId="2BBA9E9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王雯晴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未来的蓝天日记</w:t>
      </w:r>
    </w:p>
    <w:p w14:paraId="504AC7F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范沛珊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欢歌</w:t>
      </w:r>
    </w:p>
    <w:p w14:paraId="52BB93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周心辰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邂逅簪花之美</w:t>
      </w:r>
    </w:p>
    <w:p w14:paraId="634AF4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范一仪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绿色星球的坐标密码</w:t>
      </w:r>
    </w:p>
    <w:p w14:paraId="51F9C6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樊登遥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背负•共生</w:t>
      </w:r>
    </w:p>
    <w:p w14:paraId="162EEB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阿欣静怡云南省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哀牢山的茶香春景</w:t>
      </w:r>
    </w:p>
    <w:p w14:paraId="548C08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李晓丽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色彩中的生态密码</w:t>
      </w:r>
    </w:p>
    <w:p w14:paraId="7C1F7B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孙皓艳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未来之城</w:t>
      </w:r>
    </w:p>
    <w:p w14:paraId="30BF9F20" w14:textId="77777777" w:rsidR="005422D1" w:rsidRDefault="00692B9C">
      <w:pPr>
        <w:widowControl/>
        <w:jc w:val="left"/>
        <w:rPr>
          <w:rFonts w:ascii="思源宋体 CN Heavy" w:eastAsia="思源宋体 CN Heavy" w:hAnsi="思源宋体 CN Heavy" w:cs="思源宋体 CN Heavy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初中组·“绿色生活 蓝色未来”绘画作品三等奖（177名）</w:t>
      </w:r>
    </w:p>
    <w:p w14:paraId="3B8354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方雨欣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安庆市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垃圾分类  从我做起</w:t>
      </w:r>
    </w:p>
    <w:p w14:paraId="534BE0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杨婉茹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安庆市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低碳出行  绿色生活</w:t>
      </w:r>
    </w:p>
    <w:p w14:paraId="674B29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绳文玥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绿色畅想 和谐乐章</w:t>
      </w:r>
    </w:p>
    <w:p w14:paraId="270C444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郑律雯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1D6FE32E" w14:textId="04DE9150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刘梓霖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绿水</w:t>
      </w:r>
      <w:r w:rsidR="00EA17A5"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  <w:t>青</w:t>
      </w:r>
      <w:bookmarkStart w:id="0" w:name="_GoBack"/>
      <w:bookmarkEnd w:id="0"/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山就是金山银山</w:t>
      </w:r>
    </w:p>
    <w:p w14:paraId="4D27DD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张景涵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书写绿色生活</w:t>
      </w:r>
    </w:p>
    <w:p w14:paraId="7EC05FF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吴文娟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执笔绘青山</w:t>
      </w:r>
    </w:p>
    <w:p w14:paraId="1804DD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彭紫娟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海洋保卫</w:t>
      </w:r>
    </w:p>
    <w:p w14:paraId="70BABAD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张烨阳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鲸落·“塑”生</w:t>
      </w:r>
    </w:p>
    <w:p w14:paraId="1B3E398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庄诗颖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当绿意拥抱深蓝</w:t>
      </w:r>
    </w:p>
    <w:p w14:paraId="046EF2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柯紫辰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护野生动物，守地球生机</w:t>
      </w:r>
    </w:p>
    <w:p w14:paraId="55C122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吴筱颖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动物与自然私语</w:t>
      </w:r>
    </w:p>
    <w:p w14:paraId="3006A94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左雨欣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</w:t>
      </w:r>
    </w:p>
    <w:p w14:paraId="63DBAB3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陈依佳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森林探秘：共赴生态之约</w:t>
      </w:r>
    </w:p>
    <w:p w14:paraId="3B43E4E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洪思晗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护境者之怀</w:t>
      </w:r>
    </w:p>
    <w:p w14:paraId="49F60D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赖佳瑶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禁污护厝·绿韵存</w:t>
      </w:r>
    </w:p>
    <w:p w14:paraId="204F33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李奕煊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生灵之境：困境与共生</w:t>
      </w:r>
    </w:p>
    <w:p w14:paraId="5AECE5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张雅琳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5721A0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胡煜雯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16A333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施涓涓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18F0ED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谢欣园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7361F8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谢予涵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04974DE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洪鑫苗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6F99878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林婕颖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7D27484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蒋思棋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668ADC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杨紫桐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0B324E3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王涵颖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565251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张景涵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5811897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梅梦怡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23ACF1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梅诗吟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7A18F7F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陈玉润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22150B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李诗彤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 蓝色未来</w:t>
      </w:r>
    </w:p>
    <w:p w14:paraId="5177F7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王圣棋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生态绘卷：绿与蓝的交响</w:t>
      </w:r>
    </w:p>
    <w:p w14:paraId="46599F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吴思怡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健康饮食：小守护 大担当</w:t>
      </w:r>
    </w:p>
    <w:p w14:paraId="5EB3AD1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曾钰涵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地球的低碳梦旅</w:t>
      </w:r>
    </w:p>
    <w:p w14:paraId="5BF36D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林雅诗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节能环保，共享未来</w:t>
      </w:r>
    </w:p>
    <w:p w14:paraId="1E874B0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刘珊珊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智慧的守望</w:t>
      </w:r>
    </w:p>
    <w:p w14:paraId="0DA874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王妤琳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低碳环保，分拣未来</w:t>
      </w:r>
    </w:p>
    <w:p w14:paraId="27D98F4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苏梓欣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共生之舞</w:t>
      </w:r>
    </w:p>
    <w:p w14:paraId="34B2524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段涵怡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重绘绿洲</w:t>
      </w:r>
    </w:p>
    <w:p w14:paraId="5E1488A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张婧寒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新共生法则</w:t>
      </w:r>
    </w:p>
    <w:p w14:paraId="3273868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张乐锶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穹顶之下，生生不息</w:t>
      </w:r>
    </w:p>
    <w:p w14:paraId="05B640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许洛伊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分类之光，照亮未来</w:t>
      </w:r>
    </w:p>
    <w:p w14:paraId="54564DB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夏延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碳迹归零</w:t>
      </w:r>
    </w:p>
    <w:p w14:paraId="7B3B93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李梓妍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重启绿洲</w:t>
      </w:r>
    </w:p>
    <w:p w14:paraId="26D9C2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朱俊豪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共建共生</w:t>
      </w:r>
    </w:p>
    <w:p w14:paraId="2E922C4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林诗楠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共享未来</w:t>
      </w:r>
    </w:p>
    <w:p w14:paraId="3A739A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许梓萱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蓝色守望</w:t>
      </w:r>
    </w:p>
    <w:p w14:paraId="3F97F5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尤恩锜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林间絮语</w:t>
      </w:r>
    </w:p>
    <w:p w14:paraId="151B86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苏煜珊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</w:t>
      </w:r>
    </w:p>
    <w:p w14:paraId="409B9F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谢依菡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绿映蓝途</w:t>
      </w:r>
    </w:p>
    <w:p w14:paraId="4538D33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吴晴怡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纽带</w:t>
      </w:r>
    </w:p>
    <w:p w14:paraId="3F5D8B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吴伊晴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给未来的答案</w:t>
      </w:r>
    </w:p>
    <w:p w14:paraId="2BBD0D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杨钰琪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听见它们的歌声</w:t>
      </w:r>
    </w:p>
    <w:p w14:paraId="2FFEBC5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许芷豪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绿色启航</w:t>
      </w:r>
    </w:p>
    <w:p w14:paraId="72B54AC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李恺雯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万物共栖</w:t>
      </w:r>
    </w:p>
    <w:p w14:paraId="246283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侯雅欣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流淌的未来</w:t>
      </w:r>
    </w:p>
    <w:p w14:paraId="0A09A6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李嘉怡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当城市遇见森林</w:t>
      </w:r>
    </w:p>
    <w:p w14:paraId="6CD755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周钰涵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未来绘蓝</w:t>
      </w:r>
    </w:p>
    <w:p w14:paraId="7F783F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何翊依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苍穹之下</w:t>
      </w:r>
    </w:p>
    <w:p w14:paraId="11C2AB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姜金根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光合未来</w:t>
      </w:r>
    </w:p>
    <w:p w14:paraId="1B0978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林思鑫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自然的诉状</w:t>
      </w:r>
    </w:p>
    <w:p w14:paraId="4400391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陈韵谣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新生态革命</w:t>
      </w:r>
    </w:p>
    <w:p w14:paraId="653EF42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杜翕如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掌心的守护</w:t>
      </w:r>
    </w:p>
    <w:p w14:paraId="2E9C33B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叶若涵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守护那片蓝</w:t>
      </w:r>
    </w:p>
    <w:p w14:paraId="126F72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洪诗晗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绿野迢迢，青芜生梦</w:t>
      </w:r>
    </w:p>
    <w:p w14:paraId="7189AE0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左梓凝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潮汐衔珠，尘壤生花</w:t>
      </w:r>
    </w:p>
    <w:p w14:paraId="5381BD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蔡靖瑶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保护生态，保护环境</w:t>
      </w:r>
    </w:p>
    <w:p w14:paraId="2DB4E8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林昭鑫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净壤</w:t>
      </w:r>
    </w:p>
    <w:p w14:paraId="6272003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杨柳佳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理想国的信使</w:t>
      </w:r>
    </w:p>
    <w:p w14:paraId="088FC7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张子伊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蓝色的海洋，生命的摇篮</w:t>
      </w:r>
    </w:p>
    <w:p w14:paraId="725740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吕晴雯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与自然共生</w:t>
      </w:r>
    </w:p>
    <w:p w14:paraId="0DBA42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王奕霏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共生之诗</w:t>
      </w:r>
    </w:p>
    <w:p w14:paraId="2AEA18D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李子萌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地球妈妈的怀抱</w:t>
      </w:r>
    </w:p>
    <w:p w14:paraId="120019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陈稳婷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</w:t>
      </w:r>
    </w:p>
    <w:p w14:paraId="3DF0ED6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杨馨烨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</w:t>
      </w:r>
    </w:p>
    <w:p w14:paraId="4F19D07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赖博愉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绿律</w:t>
      </w:r>
    </w:p>
    <w:p w14:paraId="03D39B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陈烨萱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青山绿水映眼帘</w:t>
      </w:r>
    </w:p>
    <w:p w14:paraId="4A9895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黄馨妍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3ACD447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陈由美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绿动</w:t>
      </w:r>
    </w:p>
    <w:p w14:paraId="5BFF86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陈洛诗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护鲣鸟，向蓝行——绿色生活绘就未来</w:t>
      </w:r>
    </w:p>
    <w:p w14:paraId="59B7822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刘蚨琳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低碳年华</w:t>
      </w:r>
    </w:p>
    <w:p w14:paraId="556AF4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洪梓芫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低碳生活畅想曲</w:t>
      </w:r>
    </w:p>
    <w:p w14:paraId="5DC4AE6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谢铭轩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可持续发展</w:t>
      </w:r>
    </w:p>
    <w:p w14:paraId="091763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黄筱娴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</w:t>
      </w:r>
    </w:p>
    <w:p w14:paraId="04770B4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陈瑾妍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万物生</w:t>
      </w:r>
    </w:p>
    <w:p w14:paraId="0E03E9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高烁莹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</w:t>
      </w:r>
    </w:p>
    <w:p w14:paraId="5CB786B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郑舒暄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</w:t>
      </w:r>
    </w:p>
    <w:p w14:paraId="2714ABF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守护绿意共筑美好</w:t>
      </w:r>
    </w:p>
    <w:p w14:paraId="001179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王雨琳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Water Cycle</w:t>
      </w:r>
    </w:p>
    <w:p w14:paraId="287C4A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赖紫溢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696F61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曾语含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08CF5C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罗浩佳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</w:t>
      </w:r>
    </w:p>
    <w:p w14:paraId="2E7EB6C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朱雅琪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与地球共呼“熄”</w:t>
      </w:r>
    </w:p>
    <w:p w14:paraId="2BD86A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盘慧恩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549254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郑子琳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751F0C1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郑子默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177BEF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林恒毅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</w:t>
      </w:r>
    </w:p>
    <w:p w14:paraId="2171D4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苏诗妍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535C837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方圣贤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7EF1CF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陈心仪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</w:t>
      </w:r>
    </w:p>
    <w:p w14:paraId="1834794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毛文静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</w:t>
      </w:r>
    </w:p>
    <w:p w14:paraId="5283A2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卢永春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低碳环保生活</w:t>
      </w:r>
    </w:p>
    <w:p w14:paraId="3B51BA1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洪怡霖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00AAA1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刘璇璇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254D0CF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陈芷菱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守护多彩文明</w:t>
      </w:r>
    </w:p>
    <w:p w14:paraId="1BBE6F2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黄欣怡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我的绿色生活</w:t>
      </w:r>
    </w:p>
    <w:p w14:paraId="4D04DC4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石惠裕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环保换生机</w:t>
      </w:r>
    </w:p>
    <w:p w14:paraId="36C88A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何嘉欣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多功能飞行吸尘器</w:t>
      </w:r>
    </w:p>
    <w:p w14:paraId="1503DEE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王宇轩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自然生曲</w:t>
      </w:r>
    </w:p>
    <w:p w14:paraId="230067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黄梓琛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逐梦绿野：宇宙与自然的交响</w:t>
      </w:r>
    </w:p>
    <w:p w14:paraId="305961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李依依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地球轮转：秽境渐褪繁花初绽</w:t>
      </w:r>
    </w:p>
    <w:p w14:paraId="3A3359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吴仲涵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定西市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在山野间</w:t>
      </w:r>
    </w:p>
    <w:p w14:paraId="2B7868D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赖家辉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兰州市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环保行动</w:t>
      </w:r>
    </w:p>
    <w:p w14:paraId="6DA935A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袁佳滢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掌心里的蓝绿约定</w:t>
      </w:r>
    </w:p>
    <w:p w14:paraId="36449C7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梁臻至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自然的守望者</w:t>
      </w:r>
    </w:p>
    <w:p w14:paraId="2610EC5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李宣怡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和平</w:t>
      </w:r>
    </w:p>
    <w:p w14:paraId="057AA7F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梁梓熙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云端欢趣蓝梦同行</w:t>
      </w:r>
    </w:p>
    <w:p w14:paraId="4BAB78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丁俊雅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风车穗梦城</w:t>
      </w:r>
    </w:p>
    <w:p w14:paraId="45CA13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蔡佳恩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和谐共生</w:t>
      </w:r>
    </w:p>
    <w:p w14:paraId="13AC4E7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吕昭潺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花语·羽翼·阳光</w:t>
      </w:r>
    </w:p>
    <w:p w14:paraId="5A1FC1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吕昭潺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绿手拥球，万物和鸣</w:t>
      </w:r>
    </w:p>
    <w:p w14:paraId="1D63DE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龙珠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海洋拼图</w:t>
      </w:r>
    </w:p>
    <w:p w14:paraId="7A0531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甘婕熙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与自然同眸</w:t>
      </w:r>
    </w:p>
    <w:p w14:paraId="085BF6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符夕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蔚蓝家园的守护者</w:t>
      </w:r>
    </w:p>
    <w:p w14:paraId="085BA1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谢昊霖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镜头下的低碳旅途</w:t>
      </w:r>
    </w:p>
    <w:p w14:paraId="50E9FE4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韦龙润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 蓝色未来</w:t>
      </w:r>
    </w:p>
    <w:p w14:paraId="3D7F66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李茂硕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5C12D1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阮诗阳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地球守护：绿色生活绘就蓝色未来</w:t>
      </w:r>
    </w:p>
    <w:p w14:paraId="302737F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陈紫淇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绿动分类，绿动未来</w:t>
      </w:r>
    </w:p>
    <w:p w14:paraId="6A189F0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谭梓萱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青草地，蓝晴空</w:t>
      </w:r>
    </w:p>
    <w:p w14:paraId="261600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蓝与绿的共生梦</w:t>
      </w:r>
    </w:p>
    <w:p w14:paraId="3476FD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掌心里的双色未来</w:t>
      </w:r>
    </w:p>
    <w:p w14:paraId="0EEFF9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张蕊清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绿色生活绘就蓝色未来</w:t>
      </w:r>
    </w:p>
    <w:p w14:paraId="2C1FE8A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李德泰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蔚蓝轻旅</w:t>
      </w:r>
    </w:p>
    <w:p w14:paraId="5F86C5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陈彦羽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地球的温柔怀抱</w:t>
      </w:r>
    </w:p>
    <w:p w14:paraId="237C25C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张正新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低碳环保美丽你我</w:t>
      </w:r>
    </w:p>
    <w:p w14:paraId="0A78F5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文樱诺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绿色生活畅想曲</w:t>
      </w:r>
    </w:p>
    <w:p w14:paraId="3F0873D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张睿泽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环保成就未来</w:t>
      </w:r>
    </w:p>
    <w:p w14:paraId="0FB37B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方籽心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绿意盎然</w:t>
      </w:r>
    </w:p>
    <w:p w14:paraId="3F2891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胡文雅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绿色长沙</w:t>
      </w:r>
    </w:p>
    <w:p w14:paraId="5E9EBA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李琪煊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守护地球，共筑和平</w:t>
      </w:r>
    </w:p>
    <w:p w14:paraId="2C70E6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曾俊汐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人与自然和谐共处</w:t>
      </w:r>
    </w:p>
    <w:p w14:paraId="560205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陈妍希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美丽中国</w:t>
      </w:r>
    </w:p>
    <w:p w14:paraId="745149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王金宇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吉林省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绿色地球</w:t>
      </w:r>
    </w:p>
    <w:p w14:paraId="3A6E93C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李雅欣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济南市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光合作用之城</w:t>
      </w:r>
    </w:p>
    <w:p w14:paraId="5DEF65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刘云朗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绿色世界 低碳生活</w:t>
      </w:r>
    </w:p>
    <w:p w14:paraId="383C400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王泽辰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咏春</w:t>
      </w:r>
    </w:p>
    <w:p w14:paraId="45ADBCF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高子珺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枝上雀</w:t>
      </w:r>
    </w:p>
    <w:p w14:paraId="603CEF2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王奕珺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共生之境</w:t>
      </w:r>
    </w:p>
    <w:p w14:paraId="2D8BCB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刘梦霏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日照市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3BAE9D2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易希笑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新家</w:t>
      </w:r>
    </w:p>
    <w:p w14:paraId="31905C3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袁小画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山野中不留痕行动</w:t>
      </w:r>
    </w:p>
    <w:p w14:paraId="175C9E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解晟弘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第35个全国土地日</w:t>
      </w:r>
    </w:p>
    <w:p w14:paraId="791F0E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董金霖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第35个全国土地日</w:t>
      </w:r>
    </w:p>
    <w:p w14:paraId="1F0E3E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薛婼天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第56个世界地球日</w:t>
      </w:r>
    </w:p>
    <w:p w14:paraId="07811E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宋羽心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绿色种植·劳动创造美好生活</w:t>
      </w:r>
    </w:p>
    <w:p w14:paraId="23541F9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张可馨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共绘生态图</w:t>
      </w:r>
    </w:p>
    <w:p w14:paraId="7ED89F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彭智宸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生态守护</w:t>
      </w:r>
    </w:p>
    <w:p w14:paraId="21A9388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王逸涵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汇聚生态文明</w:t>
      </w:r>
    </w:p>
    <w:p w14:paraId="5D741F4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叶施悦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spring</w:t>
      </w:r>
    </w:p>
    <w:p w14:paraId="28844C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刘美汐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未来之城</w:t>
      </w:r>
    </w:p>
    <w:p w14:paraId="2AF38EB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汤颖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我和大自然是朋友</w:t>
      </w:r>
    </w:p>
    <w:p w14:paraId="7EE1F12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生态文明我们在行动</w:t>
      </w:r>
    </w:p>
    <w:p w14:paraId="3C31FE6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守护家园</w:t>
      </w:r>
    </w:p>
    <w:p w14:paraId="43BBB06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周玉银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太空遨游</w:t>
      </w:r>
    </w:p>
    <w:p w14:paraId="37D70CC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杨丰源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人与自然和谐共生</w:t>
      </w:r>
    </w:p>
    <w:p w14:paraId="6A0A2B2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李艳莲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循环再生</w:t>
      </w:r>
    </w:p>
    <w:p w14:paraId="0590DF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祁家李雪云南省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自然之声</w:t>
      </w:r>
    </w:p>
    <w:p w14:paraId="535DE12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龚倚葵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循环、共生、绿色</w:t>
      </w:r>
    </w:p>
    <w:p w14:paraId="6DB3DDC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王晓芹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向着未来的花朵</w:t>
      </w:r>
    </w:p>
    <w:p w14:paraId="01D6F11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遨游新世界</w:t>
      </w:r>
    </w:p>
    <w:p w14:paraId="49085EF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起燕双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换来的蓝色生活</w:t>
      </w:r>
    </w:p>
    <w:p w14:paraId="424C00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花小玲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绚丽多彩的未来</w:t>
      </w:r>
    </w:p>
    <w:p w14:paraId="6CA73A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马士妹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携手共进</w:t>
      </w:r>
    </w:p>
    <w:p w14:paraId="215582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郭明艳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和谐的自然界</w:t>
      </w:r>
    </w:p>
    <w:p w14:paraId="546DADC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呵护海洋生态环境</w:t>
      </w:r>
    </w:p>
    <w:p w14:paraId="7A31D2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b/>
          <w:bCs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lang w:bidi="ar"/>
        </w:rPr>
        <w:t>初中组·“绿色生活 蓝色未来”绘画作品优秀奖（197名）</w:t>
      </w:r>
    </w:p>
    <w:p w14:paraId="0102AC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李若曦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安徽省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合肥市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绿色未来</w:t>
      </w:r>
    </w:p>
    <w:p w14:paraId="40FA708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刘思辰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北京市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北京市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</w:t>
      </w:r>
    </w:p>
    <w:p w14:paraId="6C3252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杨龙祥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被隔绝的生机</w:t>
      </w:r>
    </w:p>
    <w:p w14:paraId="5A7B90E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邹溪柔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残缺森林里的生命续章</w:t>
      </w:r>
    </w:p>
    <w:p w14:paraId="67F989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吴采岩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绿色生活·蓝色未来</w:t>
      </w:r>
    </w:p>
    <w:p w14:paraId="02E9D3A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王嘉怡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拥地球，赴绿蓝之约</w:t>
      </w:r>
    </w:p>
    <w:p w14:paraId="7E3F359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李灵昕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共绘绿色生活画卷</w:t>
      </w:r>
    </w:p>
    <w:p w14:paraId="634172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周依琳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1D320E9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许雅贤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种下森林，飞出蝴蝶</w:t>
      </w:r>
    </w:p>
    <w:p w14:paraId="07EF92E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陈钰涵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驶向未来</w:t>
      </w:r>
    </w:p>
    <w:p w14:paraId="499AFBD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许恩旭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鲸载蓝梦</w:t>
      </w:r>
    </w:p>
    <w:p w14:paraId="2018B0A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林斯晗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成长幻灯片</w:t>
      </w:r>
    </w:p>
    <w:p w14:paraId="0C2C150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陈建熙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以生态之名，赴蓝色未来</w:t>
      </w:r>
    </w:p>
    <w:p w14:paraId="71EDF0A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张伟博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与自然共呼吸</w:t>
      </w:r>
    </w:p>
    <w:p w14:paraId="4448C56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2CA4A12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黄苡晴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地球的呼唤和守护</w:t>
      </w:r>
    </w:p>
    <w:p w14:paraId="524F6C8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林婉玉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环保之歌</w:t>
      </w:r>
    </w:p>
    <w:p w14:paraId="5332E5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王谨萱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48D0CB1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王闵欣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未来畅想</w:t>
      </w:r>
    </w:p>
    <w:p w14:paraId="7198BA0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杨儒雅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福建省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泉州市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18B4E6C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贺艺煊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兰州市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</w:t>
      </w:r>
    </w:p>
    <w:p w14:paraId="62C246A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汪如锦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甘肃省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张掖市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我的太空站</w:t>
      </w:r>
    </w:p>
    <w:p w14:paraId="6432E9B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黎乐华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绿境恒新</w:t>
      </w:r>
    </w:p>
    <w:p w14:paraId="423624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叶子琪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和谐共生</w:t>
      </w:r>
    </w:p>
    <w:p w14:paraId="60AA99F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罗乐晴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东莞市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窗外</w:t>
      </w:r>
    </w:p>
    <w:p w14:paraId="6712040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彭杨锦月广东省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未来之城</w:t>
      </w:r>
    </w:p>
    <w:p w14:paraId="08C8176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陈江恺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广东省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深圳市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我们的家园</w:t>
      </w:r>
    </w:p>
    <w:p w14:paraId="712DD94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黄瑞佳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崇左市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科技与生活</w:t>
      </w:r>
    </w:p>
    <w:p w14:paraId="7AD485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赖海兰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贵港市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机器人守护再生能源之城</w:t>
      </w:r>
    </w:p>
    <w:p w14:paraId="2AE2C84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唐夏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贵港市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创想未来</w:t>
      </w:r>
    </w:p>
    <w:p w14:paraId="43A353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曾小珊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贵港市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科技农作物</w:t>
      </w:r>
    </w:p>
    <w:p w14:paraId="5E8D1E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曹潇月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共生</w:t>
      </w:r>
    </w:p>
    <w:p w14:paraId="64DD02B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肖恺曦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变废为宝，生活更美好</w:t>
      </w:r>
    </w:p>
    <w:p w14:paraId="6C05A57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朱颖妃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翠堤春晓</w:t>
      </w:r>
    </w:p>
    <w:p w14:paraId="2A1C456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翁美琪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</w:t>
      </w:r>
    </w:p>
    <w:p w14:paraId="51DF49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玉紫嫣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核废水净化器</w:t>
      </w:r>
    </w:p>
    <w:p w14:paraId="560D022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南宁市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绘梦未来</w:t>
      </w:r>
    </w:p>
    <w:p w14:paraId="601E768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吴澳洋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梧州市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青山绿水是我家</w:t>
      </w:r>
    </w:p>
    <w:p w14:paraId="36477A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谭巧渝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梧州市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节约能源 点亮未来</w:t>
      </w:r>
    </w:p>
    <w:p w14:paraId="415674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刘颖颖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44EA9E6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吴莹莹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地球的微笑</w:t>
      </w:r>
    </w:p>
    <w:p w14:paraId="5D80898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李炫颐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低碳奇旅</w:t>
      </w:r>
    </w:p>
    <w:p w14:paraId="0CB74D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曾昭睿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广西壮族自治区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玉林市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绿色无废弃城市</w:t>
      </w:r>
    </w:p>
    <w:p w14:paraId="360BA25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梁庆霖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海岸边的环保课堂</w:t>
      </w:r>
    </w:p>
    <w:p w14:paraId="4EC49D1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高浩轩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廊坊市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环保生活</w:t>
      </w:r>
    </w:p>
    <w:p w14:paraId="3A1941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河北省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张家口市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撕开的希望</w:t>
      </w:r>
    </w:p>
    <w:p w14:paraId="5F1E3A3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张文馨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未来科技</w:t>
      </w:r>
    </w:p>
    <w:p w14:paraId="0217304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补骏霖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湖南省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长沙市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一滴水的世界</w:t>
      </w:r>
    </w:p>
    <w:p w14:paraId="1DA9E70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尤瑞淇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淮安市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只此青绿</w:t>
      </w:r>
    </w:p>
    <w:p w14:paraId="1FE31A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高欣妍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江苏省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无锡市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中国科技</w:t>
      </w:r>
    </w:p>
    <w:p w14:paraId="4ADB55B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庞斯木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辽宁省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葫芦岛市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梦中花园</w:t>
      </w:r>
    </w:p>
    <w:p w14:paraId="30EF22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室内空气与健康</w:t>
      </w:r>
    </w:p>
    <w:p w14:paraId="160A014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戴嘉欣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保护环境，节约资源</w:t>
      </w:r>
    </w:p>
    <w:p w14:paraId="5051D64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王艺君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宁夏回族自治区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银川市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黄河生态保护  畅享低碳生活</w:t>
      </w:r>
    </w:p>
    <w:p w14:paraId="430265C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许晓东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绿色生活，蓝色未来</w:t>
      </w:r>
    </w:p>
    <w:p w14:paraId="216B4E7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汤梓萱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西安市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绿色环保生态平衡</w:t>
      </w:r>
    </w:p>
    <w:p w14:paraId="19BACE3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俱卓阳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 蓝色未来</w:t>
      </w:r>
    </w:p>
    <w:p w14:paraId="3819AC5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3A0A3B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杨雨晴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绿色出行绿色生活</w:t>
      </w:r>
    </w:p>
    <w:p w14:paraId="1EEB330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杨钰莹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 蓝色生活</w:t>
      </w:r>
    </w:p>
    <w:p w14:paraId="31C092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张思宸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 蓝色未来</w:t>
      </w:r>
    </w:p>
    <w:p w14:paraId="3BEFB61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宁君洁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 蓝色生活</w:t>
      </w:r>
    </w:p>
    <w:p w14:paraId="712BD2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王韶涵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  蓝色生活</w:t>
      </w:r>
    </w:p>
    <w:p w14:paraId="4C1E40D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陈佳彤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 蓝色生活</w:t>
      </w:r>
    </w:p>
    <w:p w14:paraId="0DB999F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巨雪蕊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 蓝色生活</w:t>
      </w:r>
    </w:p>
    <w:p w14:paraId="3DF2ADC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杨礼祯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蓝色出行</w:t>
      </w:r>
    </w:p>
    <w:p w14:paraId="279923F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解祥瑞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蓝色出行</w:t>
      </w:r>
    </w:p>
    <w:p w14:paraId="55600CF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张思宸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10E154D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秦思梦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44BD133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刘可凡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  蓝色未来</w:t>
      </w:r>
    </w:p>
    <w:p w14:paraId="283FBD4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吴子豪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 蓝色未来</w:t>
      </w:r>
    </w:p>
    <w:p w14:paraId="667B320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张皓轩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 蓝色未来</w:t>
      </w:r>
    </w:p>
    <w:p w14:paraId="383D348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赵妍兮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陕西省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咸阳市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我眼中的海底世界</w:t>
      </w:r>
    </w:p>
    <w:p w14:paraId="40CC34F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邱娅欢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回望自然</w:t>
      </w:r>
    </w:p>
    <w:p w14:paraId="31E58F4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杨嘉瑶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水滴中的小世界</w:t>
      </w:r>
    </w:p>
    <w:p w14:paraId="7158749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李晨曦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绿色地球</w:t>
      </w:r>
    </w:p>
    <w:p w14:paraId="3FE09A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姜蓝伊一上海市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你爱护地球的每一天，都是你的</w:t>
      </w:r>
    </w:p>
    <w:p w14:paraId="3128B97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田梦曼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绿色行动，迈向低碳未来</w:t>
      </w:r>
    </w:p>
    <w:p w14:paraId="35E6FA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苏熙涵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环境</w:t>
      </w:r>
    </w:p>
    <w:p w14:paraId="0DB843D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孙梦洁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</w:t>
      </w:r>
    </w:p>
    <w:p w14:paraId="012FB7A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周涵宇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消散的海洋</w:t>
      </w:r>
    </w:p>
    <w:p w14:paraId="569B156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陈志强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保护环境人人有责</w:t>
      </w:r>
    </w:p>
    <w:p w14:paraId="1BA4A4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费玉玚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画笔下的新生</w:t>
      </w:r>
    </w:p>
    <w:p w14:paraId="45B1BD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任佳苧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环保童梦</w:t>
      </w:r>
    </w:p>
    <w:p w14:paraId="38E8048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倪靖萱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守护绿色，滴铸未来</w:t>
      </w:r>
    </w:p>
    <w:p w14:paraId="21B0B0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郭雨沫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时间沙漏</w:t>
      </w:r>
    </w:p>
    <w:p w14:paraId="790D53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黄宜萍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与地球同频呼吸</w:t>
      </w:r>
    </w:p>
    <w:p w14:paraId="7650F6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王昊森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科技与自然的交响</w:t>
      </w:r>
    </w:p>
    <w:p w14:paraId="7E2D90D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杨亦涵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生态保护</w:t>
      </w:r>
    </w:p>
    <w:p w14:paraId="6DC4FC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陈熙元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生态树屋 绿色能源</w:t>
      </w:r>
    </w:p>
    <w:p w14:paraId="42B08E0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吴紫馨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棕头鸦雀</w:t>
      </w:r>
    </w:p>
    <w:p w14:paraId="3FAFB99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余佳晴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绿色Earth</w:t>
      </w:r>
    </w:p>
    <w:p w14:paraId="5FC0802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易梓睿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生态之变</w:t>
      </w:r>
    </w:p>
    <w:p w14:paraId="190597A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吴梓萱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低碳绿行·Blue future</w:t>
      </w:r>
    </w:p>
    <w:p w14:paraId="4F853B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周紫涵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我眼中的地球</w:t>
      </w:r>
    </w:p>
    <w:p w14:paraId="165172B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骆思妤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地球的呼唤</w:t>
      </w:r>
    </w:p>
    <w:p w14:paraId="21B6C5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周宇轩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第35个全国土地日</w:t>
      </w:r>
    </w:p>
    <w:p w14:paraId="7013815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陈祎诺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凤栖梧桐</w:t>
      </w:r>
    </w:p>
    <w:p w14:paraId="2B11495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严灏禛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东方腾跃</w:t>
      </w:r>
    </w:p>
    <w:p w14:paraId="5396F8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贾媛媛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中华之美</w:t>
      </w:r>
    </w:p>
    <w:p w14:paraId="57801D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方梓妍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华韵熊猫图</w:t>
      </w:r>
    </w:p>
    <w:p w14:paraId="3800CA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童霄懿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华韵绮梦绘卷</w:t>
      </w:r>
    </w:p>
    <w:p w14:paraId="02A1861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刘星羽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星球保卫站</w:t>
      </w:r>
    </w:p>
    <w:p w14:paraId="5E587E6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陈潆安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碧水漫城</w:t>
      </w:r>
    </w:p>
    <w:p w14:paraId="2B66107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章铭远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跨时空的蓝色约定</w:t>
      </w:r>
    </w:p>
    <w:p w14:paraId="3C15B8A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李承骏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国宝特工</w:t>
      </w:r>
    </w:p>
    <w:p w14:paraId="23D8ED3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彭意仁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科幻乐园</w:t>
      </w:r>
    </w:p>
    <w:p w14:paraId="5EB6666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曹爱雨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沪上展望</w:t>
      </w:r>
    </w:p>
    <w:p w14:paraId="5A9B061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焦羽嘉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复兴计划</w:t>
      </w:r>
    </w:p>
    <w:p w14:paraId="633809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付斯年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荷影清梦</w:t>
      </w:r>
    </w:p>
    <w:p w14:paraId="7283248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刘栩帆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傣乡幻梦图</w:t>
      </w:r>
    </w:p>
    <w:p w14:paraId="1202A99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张暄铌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人与花月情</w:t>
      </w:r>
    </w:p>
    <w:p w14:paraId="2E2025E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陈建溢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龙腾万里</w:t>
      </w:r>
    </w:p>
    <w:p w14:paraId="11DC1DE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陈妍心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</w:t>
      </w:r>
    </w:p>
    <w:p w14:paraId="325C495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左婧源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时代之光</w:t>
      </w:r>
    </w:p>
    <w:p w14:paraId="6F26A91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李采薇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乘风观古今</w:t>
      </w:r>
    </w:p>
    <w:p w14:paraId="49AD2CE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梦回东方之韵</w:t>
      </w:r>
    </w:p>
    <w:p w14:paraId="308BD07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袁于婷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共守国之大美</w:t>
      </w:r>
    </w:p>
    <w:p w14:paraId="3773ED2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裘笑尘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璃墟千年</w:t>
      </w:r>
    </w:p>
    <w:p w14:paraId="2BE959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陈逸翎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一眼千年</w:t>
      </w:r>
    </w:p>
    <w:p w14:paraId="70BB9CA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李沁妍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祥云驭龙</w:t>
      </w:r>
    </w:p>
    <w:p w14:paraId="0121517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王梓萌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门衍千秋</w:t>
      </w:r>
    </w:p>
    <w:p w14:paraId="37B6967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翁昕元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文墨贯古今</w:t>
      </w:r>
    </w:p>
    <w:p w14:paraId="2511B72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陆馨宁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凤舞丹青</w:t>
      </w:r>
    </w:p>
    <w:p w14:paraId="320F52DC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杨乔希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笔酣年浓</w:t>
      </w:r>
    </w:p>
    <w:p w14:paraId="6929A21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孙若珈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仰望新世界</w:t>
      </w:r>
    </w:p>
    <w:p w14:paraId="0A131F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庄羽辰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宝山寺印象</w:t>
      </w:r>
    </w:p>
    <w:p w14:paraId="2894B7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朱涵铭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飞天</w:t>
      </w:r>
    </w:p>
    <w:p w14:paraId="646CB57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肖泺慈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奶奶与和谐号</w:t>
      </w:r>
    </w:p>
    <w:p w14:paraId="699A240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张真绮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绮梦山河赋</w:t>
      </w:r>
    </w:p>
    <w:p w14:paraId="625280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高辰熙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我喜爱的三星堆</w:t>
      </w:r>
    </w:p>
    <w:p w14:paraId="41A85F5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卫彦希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古今之门</w:t>
      </w:r>
    </w:p>
    <w:p w14:paraId="1F55CA0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冯翌辰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跃动的年魂</w:t>
      </w:r>
    </w:p>
    <w:p w14:paraId="13A4CB9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宁跃琅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鲲龙出水，北狮啸天</w:t>
      </w:r>
    </w:p>
    <w:p w14:paraId="0532915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赵云琪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墟城启新</w:t>
      </w:r>
    </w:p>
    <w:p w14:paraId="27F564E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章泽楷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溯源·向未来</w:t>
      </w:r>
    </w:p>
    <w:p w14:paraId="1571D0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宋嘉琦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上海市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山海的翅膀</w:t>
      </w:r>
    </w:p>
    <w:p w14:paraId="215E2DC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刘佩杉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保护北极</w:t>
      </w:r>
    </w:p>
    <w:p w14:paraId="02E4993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赖思洁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健康生态人人爱</w:t>
      </w:r>
    </w:p>
    <w:p w14:paraId="6E0ED04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古柯应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绿色生活•蓝色未来</w:t>
      </w:r>
    </w:p>
    <w:p w14:paraId="4E14BD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蒋艾莉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大象危机</w:t>
      </w:r>
    </w:p>
    <w:p w14:paraId="3AEA173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江雨欣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绿色出行蓝色未来</w:t>
      </w:r>
    </w:p>
    <w:p w14:paraId="746B82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冯雨蝶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绿色生活蓝色未来</w:t>
      </w:r>
    </w:p>
    <w:p w14:paraId="7388C8E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岳宛霖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高原三傻</w:t>
      </w:r>
    </w:p>
    <w:p w14:paraId="22A5BCD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左梓萌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流光映蝶</w:t>
      </w:r>
    </w:p>
    <w:p w14:paraId="26AFAEB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徐紫妍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还</w:t>
      </w:r>
    </w:p>
    <w:p w14:paraId="6C8BE1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杨金澈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危机</w:t>
      </w:r>
    </w:p>
    <w:p w14:paraId="0D2DCF8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陈伯熊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自然、产业和现实</w:t>
      </w:r>
    </w:p>
    <w:p w14:paraId="3044F85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王泽楷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低碳未来</w:t>
      </w:r>
    </w:p>
    <w:p w14:paraId="48A82C9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刘一霏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泸州市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低碳环保</w:t>
      </w:r>
    </w:p>
    <w:p w14:paraId="49F86AB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彭若然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泸州市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绿意驮起星辰，生灵共绘和谐</w:t>
      </w:r>
    </w:p>
    <w:p w14:paraId="4B17187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冯艺然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四川省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成都市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健康生态人人爱</w:t>
      </w:r>
    </w:p>
    <w:p w14:paraId="17D7E51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吴幼萱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天津市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天津市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</w:t>
      </w:r>
    </w:p>
    <w:p w14:paraId="3E5662B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方艺哆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香港特别行政区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香港特别行政区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美好世界</w:t>
      </w:r>
    </w:p>
    <w:p w14:paraId="10D9528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林晨昕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香港特别行政区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香港特别行政区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保护家园</w:t>
      </w:r>
    </w:p>
    <w:p w14:paraId="090CE17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尹宓雅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香港特别行政区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香港特别行政区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用绿色包裹世界</w:t>
      </w:r>
    </w:p>
    <w:p w14:paraId="143377B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阿依谢·买合木提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新疆维吾尔自治区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喀什地区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蔚蓝之约</w:t>
      </w:r>
    </w:p>
    <w:p w14:paraId="01775DB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冻嘉灿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新疆维吾尔自治区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乌鲁木齐市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与自然和谐共处</w:t>
      </w:r>
    </w:p>
    <w:p w14:paraId="321E579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陈奕帆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星际探险新科技  筑梦未来新生态</w:t>
      </w:r>
    </w:p>
    <w:p w14:paraId="69FD77F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王妙琪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裙中绿意</w:t>
      </w:r>
    </w:p>
    <w:p w14:paraId="5E3BA5D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王炳嘉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绿色环保新时代</w:t>
      </w:r>
    </w:p>
    <w:p w14:paraId="189D018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冉宇航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  生态环保</w:t>
      </w:r>
    </w:p>
    <w:p w14:paraId="0F63289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邓可炘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保护绿色环境</w:t>
      </w:r>
    </w:p>
    <w:p w14:paraId="4A5C116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马伊蕊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未来的生态</w:t>
      </w:r>
    </w:p>
    <w:p w14:paraId="537B232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</w:t>
      </w:r>
    </w:p>
    <w:p w14:paraId="3A49B559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周瑞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无废校园·分类护地球</w:t>
      </w:r>
    </w:p>
    <w:p w14:paraId="0E57D40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耿艺虔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绿色点亮未来</w:t>
      </w:r>
    </w:p>
    <w:p w14:paraId="2041A1D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普欣雨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生命协奏曲</w:t>
      </w:r>
    </w:p>
    <w:p w14:paraId="70DFE45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延鑫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保护生物多样性，刻不容缓</w:t>
      </w:r>
    </w:p>
    <w:p w14:paraId="076777B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许峻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节约资源，未来可期</w:t>
      </w:r>
    </w:p>
    <w:p w14:paraId="0966018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谢语涵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生命的摇篮</w:t>
      </w:r>
    </w:p>
    <w:p w14:paraId="02EB0C31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韩昌润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爱绿护绿，守护同一个地球</w:t>
      </w:r>
    </w:p>
    <w:p w14:paraId="5744985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陈景玥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母亲的衰老</w:t>
      </w:r>
    </w:p>
    <w:p w14:paraId="089A715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高虎利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携手共建蓝色未来</w:t>
      </w:r>
    </w:p>
    <w:p w14:paraId="63E25C3F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胡建清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绿色未来，蓝色生活</w:t>
      </w:r>
    </w:p>
    <w:p w14:paraId="3BEC181B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康歆祺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保护生态环境，创造美好未来</w:t>
      </w:r>
    </w:p>
    <w:p w14:paraId="34B5B6D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黄廷敏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地球之美，由绿色守护</w:t>
      </w:r>
    </w:p>
    <w:p w14:paraId="7AF22DD7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李亦涵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守护多彩的生态家园</w:t>
      </w:r>
    </w:p>
    <w:p w14:paraId="562FFBE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和宸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悬浮绿境，未来都市</w:t>
      </w:r>
    </w:p>
    <w:p w14:paraId="4D7ACF4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包睿璠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守护绿色未来</w:t>
      </w:r>
    </w:p>
    <w:p w14:paraId="2D10801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韦焴婷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绿韵织蓝梦</w:t>
      </w:r>
    </w:p>
    <w:p w14:paraId="7E634224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lastRenderedPageBreak/>
        <w:t>赵紫璇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</w:t>
      </w:r>
    </w:p>
    <w:p w14:paraId="2030B30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赵鹏程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守护海洋</w:t>
      </w:r>
    </w:p>
    <w:p w14:paraId="561B9C5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李凤颖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绿韵共生，低碳无废</w:t>
      </w:r>
    </w:p>
    <w:p w14:paraId="547EE54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黄雅琪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未来能源共生体</w:t>
      </w:r>
    </w:p>
    <w:p w14:paraId="514AF2A6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郭埈铭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低碳生活你我他</w:t>
      </w:r>
    </w:p>
    <w:p w14:paraId="23BC9B7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王洪泽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绿色生活</w:t>
      </w:r>
    </w:p>
    <w:p w14:paraId="27B1F215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楚雄彝族自治州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 xml:space="preserve">深海净卫大作战 </w:t>
      </w:r>
    </w:p>
    <w:p w14:paraId="26401B2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  <w:t>张睿瑞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 云南省  楚雄彝族自治州  绿色生活，蓝色未来</w:t>
      </w:r>
    </w:p>
    <w:p w14:paraId="4F589502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赵国梅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生态之殇</w:t>
      </w:r>
    </w:p>
    <w:p w14:paraId="1755289A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杨昌秀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民族乐韵里的山水和鸣</w:t>
      </w:r>
    </w:p>
    <w:p w14:paraId="127B4980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李凯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生态底色上的人文图景</w:t>
      </w:r>
    </w:p>
    <w:p w14:paraId="4439C4FE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代增华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校园值日：成长的小脚印</w:t>
      </w:r>
    </w:p>
    <w:p w14:paraId="64EDC11D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柏忠国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自然之境·童梦森林</w:t>
      </w:r>
    </w:p>
    <w:p w14:paraId="5DD63BD8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陆成飞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毁灭与重生</w:t>
      </w:r>
    </w:p>
    <w:p w14:paraId="2024E653" w14:textId="77777777" w:rsidR="005422D1" w:rsidRDefault="00692B9C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许毓宸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滇境绿韵</w:t>
      </w:r>
    </w:p>
    <w:p w14:paraId="63E11E89" w14:textId="77777777" w:rsidR="005422D1" w:rsidRDefault="00692B9C">
      <w:pPr>
        <w:widowControl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张芸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云南省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文山壮族苗族自治州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ab/>
        <w:t>绿动城市，蓝护家园</w:t>
      </w:r>
    </w:p>
    <w:p w14:paraId="36D7B59B" w14:textId="77777777" w:rsidR="005422D1" w:rsidRDefault="005422D1">
      <w:pPr>
        <w:widowControl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</w:p>
    <w:p w14:paraId="4FCBDFA5" w14:textId="77777777" w:rsidR="005422D1" w:rsidRDefault="005422D1">
      <w:pPr>
        <w:widowControl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</w:p>
    <w:p w14:paraId="3504F8C6" w14:textId="77777777" w:rsidR="005422D1" w:rsidRDefault="005422D1">
      <w:pPr>
        <w:widowControl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</w:p>
    <w:p w14:paraId="5DFE5EF3" w14:textId="77777777" w:rsidR="005422D1" w:rsidRDefault="005422D1"/>
    <w:sectPr w:rsidR="005422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4C642F" w14:textId="77777777" w:rsidR="00A110BB" w:rsidRDefault="00A110BB" w:rsidP="00DF4F2F">
      <w:r>
        <w:separator/>
      </w:r>
    </w:p>
  </w:endnote>
  <w:endnote w:type="continuationSeparator" w:id="0">
    <w:p w14:paraId="2B5E2E36" w14:textId="77777777" w:rsidR="00A110BB" w:rsidRDefault="00A110BB" w:rsidP="00DF4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401CB095-D89B-4832-8B31-F9CCBB3D732F}"/>
    <w:embedBold r:id="rId2" w:subsetted="1" w:fontKey="{C5C3C92C-A021-442B-A1B7-158DAF2DC9D8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3" w:subsetted="1" w:fontKey="{1D740662-90C5-4751-BB03-6A65A9BEE216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4" w:subsetted="1" w:fontKey="{AE547E30-499A-48D8-9595-EF9D3F4C1B76}"/>
    <w:embedBold r:id="rId5" w:subsetted="1" w:fontKey="{B946863F-94BA-4DF5-8E2F-B813FC482F14}"/>
  </w:font>
  <w:font w:name="思源宋体 CN Heavy">
    <w:altName w:val="宋体"/>
    <w:charset w:val="86"/>
    <w:family w:val="auto"/>
    <w:pitch w:val="default"/>
    <w:sig w:usb0="00000000" w:usb1="00000000" w:usb2="00000016" w:usb3="00000000" w:csb0="60060107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A3A030" w14:textId="77777777" w:rsidR="00A110BB" w:rsidRDefault="00A110BB" w:rsidP="00DF4F2F">
      <w:r>
        <w:separator/>
      </w:r>
    </w:p>
  </w:footnote>
  <w:footnote w:type="continuationSeparator" w:id="0">
    <w:p w14:paraId="1FB5CE30" w14:textId="77777777" w:rsidR="00A110BB" w:rsidRDefault="00A110BB" w:rsidP="00DF4F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bordersDoNotSurroundHeader/>
  <w:bordersDoNotSurroundFooter/>
  <w:attachedTemplate r:id="rId1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643599"/>
    <w:rsid w:val="00015A95"/>
    <w:rsid w:val="00180A30"/>
    <w:rsid w:val="005422D1"/>
    <w:rsid w:val="00692B9C"/>
    <w:rsid w:val="008C2828"/>
    <w:rsid w:val="00A110BB"/>
    <w:rsid w:val="00DF4F2F"/>
    <w:rsid w:val="00EA17A5"/>
    <w:rsid w:val="01A5179F"/>
    <w:rsid w:val="06E90681"/>
    <w:rsid w:val="093F489B"/>
    <w:rsid w:val="0CE2327D"/>
    <w:rsid w:val="11F77386"/>
    <w:rsid w:val="180A693D"/>
    <w:rsid w:val="1A5C5381"/>
    <w:rsid w:val="1E651D4E"/>
    <w:rsid w:val="25DF53A0"/>
    <w:rsid w:val="2B640203"/>
    <w:rsid w:val="2D643599"/>
    <w:rsid w:val="3D6652C6"/>
    <w:rsid w:val="410C3445"/>
    <w:rsid w:val="422F1DA6"/>
    <w:rsid w:val="451B155F"/>
    <w:rsid w:val="46094456"/>
    <w:rsid w:val="47406D1D"/>
    <w:rsid w:val="528A7197"/>
    <w:rsid w:val="549C4D1C"/>
    <w:rsid w:val="564E792C"/>
    <w:rsid w:val="65510EC8"/>
    <w:rsid w:val="699D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FF95D04-8182-4D33-B62F-6841E2246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F4F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F4F2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DF4F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DF4F2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Balloon Text"/>
    <w:basedOn w:val="a"/>
    <w:link w:val="Char1"/>
    <w:rsid w:val="00DF4F2F"/>
    <w:rPr>
      <w:sz w:val="18"/>
      <w:szCs w:val="18"/>
    </w:rPr>
  </w:style>
  <w:style w:type="character" w:customStyle="1" w:styleId="Char1">
    <w:name w:val="批注框文本 Char"/>
    <w:basedOn w:val="a0"/>
    <w:link w:val="a5"/>
    <w:rsid w:val="00DF4F2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reamsoft\DSOA\wdzx97.dot" TargetMode="Externa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wdzx97.dot</Template>
  <TotalTime>224</TotalTime>
  <Pages>219</Pages>
  <Words>15194</Words>
  <Characters>86607</Characters>
  <Application>Microsoft Office Word</Application>
  <DocSecurity>0</DocSecurity>
  <Lines>721</Lines>
  <Paragraphs>203</Paragraphs>
  <ScaleCrop>false</ScaleCrop>
  <Company>神州网信技术有限公司</Company>
  <LinksUpToDate>false</LinksUpToDate>
  <CharactersWithSpaces>101598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王八养在荷塘里</dc:creator>
  <cp:lastModifiedBy>赵晓艺:公共传播室</cp:lastModifiedBy>
  <cp:revision>6</cp:revision>
  <dcterms:created xsi:type="dcterms:W3CDTF">2025-11-12T06:33:00Z</dcterms:created>
  <dcterms:modified xsi:type="dcterms:W3CDTF">2025-11-26T02:52:00Z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A2A874323A624D1FAE5C68C51DA63CCE_13</vt:lpwstr>
  </property>
  <property fmtid="{D5CDD505-2E9C-101B-9397-08002B2CF9AE}" pid="4" name="KSOTemplateDocerSaveRecord">
    <vt:lpwstr>eyJoZGlkIjoiZjkzN2UwYjc4NmIwNzIxOWJhNmNmNDdhODFlYTRjZTYiLCJ1c2VySWQiOiI0MjU4NzE3NDEifQ==</vt:lpwstr>
  </property>
</Properties>
</file>